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82A95" w14:textId="2627BA0C" w:rsidR="004F5BF6" w:rsidRPr="00D63772" w:rsidRDefault="008B6DAB" w:rsidP="00475C94">
      <w:pPr>
        <w:tabs>
          <w:tab w:val="left" w:pos="1134"/>
          <w:tab w:val="left" w:pos="1560"/>
        </w:tabs>
        <w:rPr>
          <w:rFonts w:ascii="Corbel" w:hAnsi="Corbel"/>
          <w:sz w:val="18"/>
        </w:rPr>
      </w:pPr>
      <w:r w:rsidRPr="00D63772">
        <w:rPr>
          <w:rFonts w:ascii="Corbel" w:hAnsi="Corbel"/>
          <w:b/>
          <w:sz w:val="18"/>
        </w:rPr>
        <w:t>PRESSEINFORMATION</w:t>
      </w:r>
      <w:r w:rsidR="001F27B5" w:rsidRPr="00D63772">
        <w:rPr>
          <w:rFonts w:ascii="Corbel" w:hAnsi="Corbel"/>
          <w:b/>
          <w:sz w:val="18"/>
        </w:rPr>
        <w:tab/>
      </w:r>
      <w:r w:rsidR="001F27B5" w:rsidRPr="00D63772">
        <w:rPr>
          <w:rFonts w:ascii="Corbel" w:hAnsi="Corbel"/>
          <w:b/>
          <w:sz w:val="18"/>
        </w:rPr>
        <w:tab/>
      </w:r>
      <w:r w:rsidR="001F27B5" w:rsidRPr="00D63772">
        <w:rPr>
          <w:rFonts w:ascii="Corbel" w:hAnsi="Corbel"/>
          <w:b/>
          <w:sz w:val="18"/>
        </w:rPr>
        <w:tab/>
      </w:r>
      <w:r w:rsidR="001F27B5" w:rsidRPr="00D63772">
        <w:rPr>
          <w:rFonts w:ascii="Corbel" w:hAnsi="Corbel"/>
          <w:b/>
          <w:sz w:val="18"/>
        </w:rPr>
        <w:tab/>
      </w:r>
      <w:r w:rsidR="001F27B5" w:rsidRPr="00D63772">
        <w:rPr>
          <w:rFonts w:ascii="Corbel" w:hAnsi="Corbel"/>
          <w:b/>
          <w:sz w:val="18"/>
        </w:rPr>
        <w:tab/>
      </w:r>
      <w:r w:rsidR="001F27B5" w:rsidRPr="00D63772">
        <w:rPr>
          <w:rFonts w:ascii="Corbel" w:hAnsi="Corbel"/>
          <w:b/>
          <w:sz w:val="18"/>
        </w:rPr>
        <w:tab/>
      </w:r>
      <w:r w:rsidR="001F27B5" w:rsidRPr="00D63772">
        <w:rPr>
          <w:rFonts w:ascii="Corbel" w:hAnsi="Corbel"/>
          <w:b/>
          <w:sz w:val="18"/>
        </w:rPr>
        <w:tab/>
        <w:t xml:space="preserve">                                                                                                                                                        </w:t>
      </w:r>
      <w:r w:rsidR="00196B82">
        <w:rPr>
          <w:rFonts w:ascii="Corbel" w:hAnsi="Corbel"/>
          <w:sz w:val="18"/>
        </w:rPr>
        <w:t>1</w:t>
      </w:r>
      <w:r w:rsidR="00CD5543">
        <w:rPr>
          <w:rFonts w:ascii="Corbel" w:hAnsi="Corbel"/>
          <w:sz w:val="18"/>
        </w:rPr>
        <w:t>2</w:t>
      </w:r>
      <w:r w:rsidR="00B42182" w:rsidRPr="00CD5543">
        <w:rPr>
          <w:rFonts w:ascii="Corbel" w:hAnsi="Corbel"/>
          <w:sz w:val="18"/>
        </w:rPr>
        <w:t>.</w:t>
      </w:r>
      <w:r w:rsidR="00FF6F75" w:rsidRPr="00CD5543">
        <w:rPr>
          <w:rFonts w:ascii="Corbel" w:hAnsi="Corbel"/>
          <w:sz w:val="18"/>
        </w:rPr>
        <w:t xml:space="preserve"> </w:t>
      </w:r>
      <w:r w:rsidR="00CD5543">
        <w:rPr>
          <w:rFonts w:ascii="Corbel" w:hAnsi="Corbel"/>
          <w:sz w:val="18"/>
        </w:rPr>
        <w:t xml:space="preserve">September </w:t>
      </w:r>
      <w:r w:rsidR="001F27B5" w:rsidRPr="00CD5543">
        <w:rPr>
          <w:rFonts w:ascii="Corbel" w:hAnsi="Corbel"/>
          <w:sz w:val="18"/>
        </w:rPr>
        <w:t>201</w:t>
      </w:r>
      <w:r w:rsidR="00830ADB" w:rsidRPr="00CD5543">
        <w:rPr>
          <w:rFonts w:ascii="Corbel" w:hAnsi="Corbel"/>
          <w:sz w:val="18"/>
        </w:rPr>
        <w:t>9</w:t>
      </w:r>
    </w:p>
    <w:p w14:paraId="270DA97D" w14:textId="74A897ED" w:rsidR="00FE7E7D" w:rsidRPr="00D63772" w:rsidRDefault="00FE7E7D" w:rsidP="001629DE">
      <w:pPr>
        <w:pStyle w:val="Kopfzeile"/>
        <w:ind w:right="-313"/>
        <w:rPr>
          <w:rFonts w:ascii="Corbel" w:hAnsi="Corbel"/>
          <w:sz w:val="22"/>
          <w:szCs w:val="22"/>
        </w:rPr>
      </w:pPr>
    </w:p>
    <w:p w14:paraId="522BE08C" w14:textId="7758034A" w:rsidR="00FE7E7D" w:rsidRPr="00D63772" w:rsidRDefault="00FE7E7D" w:rsidP="001629DE">
      <w:pPr>
        <w:pStyle w:val="Kopfzeile"/>
        <w:ind w:right="-313"/>
        <w:rPr>
          <w:rFonts w:ascii="Corbel" w:hAnsi="Corbel"/>
          <w:sz w:val="22"/>
          <w:szCs w:val="22"/>
        </w:rPr>
      </w:pPr>
    </w:p>
    <w:p w14:paraId="2F1A9848" w14:textId="7973EA85" w:rsidR="005C4839" w:rsidRPr="00D63772" w:rsidRDefault="005C4839" w:rsidP="001629DE">
      <w:pPr>
        <w:pStyle w:val="Kopfzeile"/>
        <w:ind w:right="-313"/>
        <w:rPr>
          <w:rFonts w:ascii="Corbel" w:hAnsi="Corbel"/>
          <w:sz w:val="22"/>
          <w:szCs w:val="22"/>
        </w:rPr>
      </w:pPr>
    </w:p>
    <w:p w14:paraId="5013AF93" w14:textId="7B893608" w:rsidR="00BA0CAB" w:rsidRPr="00D63772" w:rsidRDefault="00C33E45" w:rsidP="001629DE">
      <w:pPr>
        <w:pStyle w:val="Kopfzeile"/>
        <w:ind w:right="-313"/>
        <w:rPr>
          <w:rFonts w:ascii="Corbel" w:hAnsi="Corbel"/>
          <w:sz w:val="22"/>
          <w:szCs w:val="22"/>
        </w:rPr>
      </w:pPr>
      <w:r w:rsidRPr="004B20ED">
        <w:rPr>
          <w:rFonts w:ascii="Corbel" w:hAnsi="Corbel"/>
          <w:noProof/>
          <w:sz w:val="22"/>
          <w:szCs w:val="22"/>
          <w:lang w:eastAsia="de-DE"/>
        </w:rPr>
        <mc:AlternateContent>
          <mc:Choice Requires="wps">
            <w:drawing>
              <wp:anchor distT="0" distB="0" distL="180340" distR="0" simplePos="0" relativeHeight="251670528" behindDoc="0" locked="1" layoutInCell="1" allowOverlap="0" wp14:anchorId="6C4BDFA2" wp14:editId="1DEC8D5F">
                <wp:simplePos x="0" y="0"/>
                <wp:positionH relativeFrom="page">
                  <wp:posOffset>5902960</wp:posOffset>
                </wp:positionH>
                <wp:positionV relativeFrom="margin">
                  <wp:posOffset>3089910</wp:posOffset>
                </wp:positionV>
                <wp:extent cx="1374140" cy="4710430"/>
                <wp:effectExtent l="0" t="0" r="16510" b="13970"/>
                <wp:wrapSquare wrapText="left"/>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4140" cy="47104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AD8C25" w14:textId="77777777" w:rsidR="00181C39" w:rsidRDefault="00181C39" w:rsidP="00387603">
                            <w:pPr>
                              <w:pStyle w:val="p1"/>
                              <w:spacing w:line="240" w:lineRule="auto"/>
                              <w:rPr>
                                <w:color w:val="000000" w:themeColor="text1"/>
                                <w:sz w:val="18"/>
                                <w:szCs w:val="18"/>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4BDFA2" id="_x0000_t202" coordsize="21600,21600" o:spt="202" path="m,l,21600r21600,l21600,xe">
                <v:stroke joinstyle="miter"/>
                <v:path gradientshapeok="t" o:connecttype="rect"/>
              </v:shapetype>
              <v:shape id="Textfeld 40" o:spid="_x0000_s1026" type="#_x0000_t202" style="position:absolute;margin-left:464.8pt;margin-top:243.3pt;width:108.2pt;height:370.9pt;z-index:251670528;visibility:visible;mso-wrap-style:square;mso-width-percent:0;mso-height-percent:0;mso-wrap-distance-left:14.2pt;mso-wrap-distance-top:0;mso-wrap-distance-right:0;mso-wrap-distance-bottom:0;mso-position-horizontal:absolute;mso-position-horizontal-relative:page;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" o:allowoverlap="f" filled="f" stroked="f">
                <v:path arrowok="t"/>
                <v:textbox inset="0,0,0,0">
                  <w:txbxContent>
                    <w:p w14:paraId="41AD8C25" w14:textId="77777777" w:rsidR="00181C39" w:rsidRDefault="00181C39" w:rsidP="00387603">
                      <w:pPr>
                        <w:pStyle w:val="p1"/>
                        <w:spacing w:line="240" w:lineRule="auto"/>
                        <w:rPr>
                          <w:color w:val="000000" w:themeColor="text1"/>
                          <w:sz w:val="18"/>
                          <w:szCs w:val="18"/>
                        </w:rPr>
                      </w:pPr>
                    </w:p>
                  </w:txbxContent>
                </v:textbox>
                <w10:wrap type="square" side="left" anchorx="page" anchory="margin"/>
                <w10:anchorlock/>
              </v:shape>
            </w:pict>
          </mc:Fallback>
        </mc:AlternateContent>
      </w:r>
      <w:r w:rsidRPr="004B20ED">
        <w:rPr>
          <w:rFonts w:ascii="Corbel" w:hAnsi="Corbel"/>
          <w:noProof/>
          <w:sz w:val="22"/>
          <w:szCs w:val="22"/>
          <w:lang w:eastAsia="de-DE"/>
        </w:rPr>
        <mc:AlternateContent>
          <mc:Choice Requires="wps">
            <w:drawing>
              <wp:anchor distT="0" distB="0" distL="180340" distR="0" simplePos="0" relativeHeight="251668480" behindDoc="0" locked="1" layoutInCell="1" allowOverlap="0" wp14:anchorId="35CF4D7E" wp14:editId="01591CCB">
                <wp:simplePos x="0" y="0"/>
                <wp:positionH relativeFrom="page">
                  <wp:posOffset>5901690</wp:posOffset>
                </wp:positionH>
                <wp:positionV relativeFrom="page">
                  <wp:posOffset>3883025</wp:posOffset>
                </wp:positionV>
                <wp:extent cx="1374140" cy="889000"/>
                <wp:effectExtent l="0" t="0" r="16510" b="6350"/>
                <wp:wrapSquare wrapText="left"/>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4140" cy="889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714129" w14:textId="77777777" w:rsidR="00181C39" w:rsidRDefault="00181C39" w:rsidP="0087233C">
                            <w:pPr>
                              <w:pStyle w:val="p1"/>
                              <w:spacing w:line="24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F4D7E" id="Textfeld 35" o:spid="_x0000_s1027" type="#_x0000_t202" style="position:absolute;margin-left:464.7pt;margin-top:305.75pt;width:108.2pt;height:70pt;z-index:251668480;visibility:visible;mso-wrap-style:square;mso-width-percent:0;mso-height-percent:0;mso-wrap-distance-left:14.2pt;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" o:allowoverlap="f" filled="f" stroked="f">
                <v:path arrowok="t"/>
                <v:textbox inset="0,0,0,0">
                  <w:txbxContent>
                    <w:p w14:paraId="53714129" w14:textId="77777777" w:rsidR="00181C39" w:rsidRDefault="00181C39" w:rsidP="0087233C">
                      <w:pPr>
                        <w:pStyle w:val="p1"/>
                        <w:spacing w:line="240" w:lineRule="auto"/>
                      </w:pPr>
                    </w:p>
                  </w:txbxContent>
                </v:textbox>
                <w10:wrap type="square" side="left" anchorx="page" anchory="page"/>
                <w10:anchorlock/>
              </v:shape>
            </w:pict>
          </mc:Fallback>
        </mc:AlternateContent>
      </w:r>
      <w:r w:rsidRPr="004B20ED">
        <w:rPr>
          <w:rFonts w:ascii="Corbel" w:hAnsi="Corbel"/>
          <w:noProof/>
          <w:sz w:val="22"/>
          <w:szCs w:val="22"/>
          <w:lang w:eastAsia="de-DE"/>
        </w:rPr>
        <mc:AlternateContent>
          <mc:Choice Requires="wps">
            <w:drawing>
              <wp:anchor distT="0" distB="0" distL="180340" distR="0" simplePos="0" relativeHeight="251666432" behindDoc="0" locked="1" layoutInCell="1" allowOverlap="0" wp14:anchorId="6CDCAADF" wp14:editId="26D71457">
                <wp:simplePos x="0" y="0"/>
                <wp:positionH relativeFrom="page">
                  <wp:posOffset>5878195</wp:posOffset>
                </wp:positionH>
                <wp:positionV relativeFrom="page">
                  <wp:posOffset>1543685</wp:posOffset>
                </wp:positionV>
                <wp:extent cx="1397000" cy="2329180"/>
                <wp:effectExtent l="0" t="0" r="12700" b="0"/>
                <wp:wrapSquare wrapText="left"/>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0" cy="23291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92171C" w14:textId="77777777" w:rsidR="00181C39" w:rsidRDefault="00181C39" w:rsidP="001F27B5">
                            <w:pPr>
                              <w:pStyle w:val="p1"/>
                              <w:spacing w:line="240" w:lineRule="auto"/>
                              <w:rPr>
                                <w:b/>
                                <w:bCs/>
                                <w:sz w:val="18"/>
                                <w:szCs w:val="18"/>
                              </w:rPr>
                            </w:pPr>
                          </w:p>
                          <w:p w14:paraId="0A5C6850" w14:textId="77777777" w:rsidR="00181C39" w:rsidRDefault="00181C39" w:rsidP="006F0CDB">
                            <w:pPr>
                              <w:pStyle w:val="p1"/>
                              <w:spacing w:line="240" w:lineRule="auto"/>
                              <w:rPr>
                                <w:b/>
                                <w:bCs/>
                                <w:sz w:val="18"/>
                                <w:szCs w:val="18"/>
                              </w:rPr>
                            </w:pPr>
                          </w:p>
                          <w:p w14:paraId="161A7458" w14:textId="65973FA5" w:rsidR="00181C39" w:rsidRDefault="00181C39" w:rsidP="006F0CDB">
                            <w:pPr>
                              <w:pStyle w:val="p1"/>
                              <w:spacing w:line="240" w:lineRule="auto"/>
                              <w:rPr>
                                <w:sz w:val="18"/>
                                <w:szCs w:val="18"/>
                              </w:rPr>
                            </w:pPr>
                            <w:r>
                              <w:rPr>
                                <w:b/>
                                <w:bCs/>
                                <w:sz w:val="18"/>
                                <w:szCs w:val="18"/>
                              </w:rPr>
                              <w:t>UNTERNEHMENS-</w:t>
                            </w:r>
                            <w:r>
                              <w:rPr>
                                <w:b/>
                                <w:bCs/>
                                <w:sz w:val="18"/>
                                <w:szCs w:val="18"/>
                              </w:rPr>
                              <w:br/>
                              <w:t>KOMMNIKATION</w:t>
                            </w:r>
                          </w:p>
                          <w:p w14:paraId="0FEE1F0D" w14:textId="4C0B9837" w:rsidR="00181C39" w:rsidRDefault="00181C39" w:rsidP="006F0CDB">
                            <w:pPr>
                              <w:pStyle w:val="p1"/>
                              <w:spacing w:line="240" w:lineRule="auto"/>
                              <w:rPr>
                                <w:b/>
                                <w:bCs/>
                                <w:sz w:val="18"/>
                                <w:szCs w:val="18"/>
                              </w:rPr>
                            </w:pPr>
                            <w:r>
                              <w:rPr>
                                <w:sz w:val="18"/>
                                <w:szCs w:val="18"/>
                              </w:rPr>
                              <w:t>Leitung</w:t>
                            </w:r>
                            <w:r w:rsidRPr="00B7460D">
                              <w:rPr>
                                <w:sz w:val="18"/>
                                <w:szCs w:val="18"/>
                              </w:rPr>
                              <w:br/>
                            </w:r>
                          </w:p>
                          <w:p w14:paraId="7940E187" w14:textId="65A8783A" w:rsidR="00181C39" w:rsidRDefault="00181C39" w:rsidP="003A1002">
                            <w:pPr>
                              <w:pStyle w:val="p1"/>
                              <w:spacing w:line="240" w:lineRule="auto"/>
                              <w:rPr>
                                <w:b/>
                                <w:bCs/>
                                <w:sz w:val="18"/>
                                <w:szCs w:val="18"/>
                              </w:rPr>
                            </w:pPr>
                            <w:r>
                              <w:rPr>
                                <w:b/>
                                <w:bCs/>
                                <w:sz w:val="18"/>
                                <w:szCs w:val="18"/>
                              </w:rPr>
                              <w:t>Tanja Kotlorz</w:t>
                            </w:r>
                          </w:p>
                          <w:p w14:paraId="4918E4FD" w14:textId="77777777" w:rsidR="00181C39" w:rsidRDefault="00181C39" w:rsidP="003A1002">
                            <w:pPr>
                              <w:pStyle w:val="p1"/>
                              <w:spacing w:line="240" w:lineRule="auto"/>
                              <w:rPr>
                                <w:bCs/>
                                <w:sz w:val="18"/>
                                <w:szCs w:val="18"/>
                              </w:rPr>
                            </w:pPr>
                            <w:r>
                              <w:rPr>
                                <w:bCs/>
                                <w:sz w:val="18"/>
                                <w:szCs w:val="18"/>
                              </w:rPr>
                              <w:t>Albert-Einstein-Allee 29</w:t>
                            </w:r>
                            <w:r>
                              <w:rPr>
                                <w:bCs/>
                                <w:sz w:val="18"/>
                                <w:szCs w:val="18"/>
                              </w:rPr>
                              <w:br/>
                              <w:t xml:space="preserve">89081 Ulm </w:t>
                            </w:r>
                          </w:p>
                          <w:p w14:paraId="5B159BF2" w14:textId="2A1DD01E" w:rsidR="00181C39" w:rsidRPr="00722276" w:rsidRDefault="00181C39" w:rsidP="003A1002">
                            <w:pPr>
                              <w:pStyle w:val="p1"/>
                              <w:spacing w:line="240" w:lineRule="auto"/>
                              <w:rPr>
                                <w:sz w:val="18"/>
                                <w:szCs w:val="18"/>
                              </w:rPr>
                            </w:pPr>
                            <w:r>
                              <w:rPr>
                                <w:sz w:val="18"/>
                                <w:szCs w:val="18"/>
                              </w:rPr>
                              <w:t>tanja.kotlorz</w:t>
                            </w:r>
                            <w:r>
                              <w:rPr>
                                <w:sz w:val="18"/>
                                <w:szCs w:val="18"/>
                              </w:rPr>
                              <w:fldChar w:fldCharType="begin"/>
                            </w:r>
                            <w:r w:rsidRPr="00722276">
                              <w:rPr>
                                <w:sz w:val="18"/>
                                <w:szCs w:val="18"/>
                              </w:rPr>
                              <w:instrText xml:space="preserve"> DOCPROPERTY  KlinikEmail  \* MERGEFORMAT </w:instrText>
                            </w:r>
                            <w:r>
                              <w:rPr>
                                <w:sz w:val="18"/>
                                <w:szCs w:val="18"/>
                              </w:rPr>
                              <w:fldChar w:fldCharType="separate"/>
                            </w:r>
                            <w:r>
                              <w:rPr>
                                <w:sz w:val="18"/>
                                <w:szCs w:val="18"/>
                              </w:rPr>
                              <w:t>@uniklinik-ulm.de</w:t>
                            </w:r>
                            <w:r>
                              <w:rPr>
                                <w:sz w:val="18"/>
                                <w:szCs w:val="18"/>
                              </w:rPr>
                              <w:fldChar w:fldCharType="end"/>
                            </w:r>
                          </w:p>
                          <w:p w14:paraId="670C6B2D" w14:textId="47562E24" w:rsidR="00181C39" w:rsidRPr="00722276" w:rsidRDefault="00181C39" w:rsidP="003A1002">
                            <w:pPr>
                              <w:pStyle w:val="p1"/>
                              <w:spacing w:line="240" w:lineRule="auto"/>
                              <w:rPr>
                                <w:sz w:val="18"/>
                                <w:szCs w:val="18"/>
                              </w:rPr>
                            </w:pPr>
                            <w:r>
                              <w:rPr>
                                <w:sz w:val="18"/>
                                <w:szCs w:val="18"/>
                              </w:rPr>
                              <w:fldChar w:fldCharType="begin"/>
                            </w:r>
                            <w:r w:rsidRPr="00722276">
                              <w:rPr>
                                <w:sz w:val="18"/>
                                <w:szCs w:val="18"/>
                              </w:rPr>
                              <w:instrText xml:space="preserve"> DOCPROPERTY  KlinikTelefon  \* MERGEFORMAT </w:instrText>
                            </w:r>
                            <w:r>
                              <w:rPr>
                                <w:sz w:val="18"/>
                                <w:szCs w:val="18"/>
                              </w:rPr>
                              <w:fldChar w:fldCharType="separate"/>
                            </w:r>
                            <w:r>
                              <w:rPr>
                                <w:sz w:val="18"/>
                                <w:szCs w:val="18"/>
                              </w:rPr>
                              <w:t>T: 0731 500-</w:t>
                            </w:r>
                            <w:r>
                              <w:rPr>
                                <w:sz w:val="18"/>
                                <w:szCs w:val="18"/>
                              </w:rPr>
                              <w:fldChar w:fldCharType="end"/>
                            </w:r>
                            <w:r>
                              <w:rPr>
                                <w:sz w:val="18"/>
                                <w:szCs w:val="18"/>
                              </w:rPr>
                              <w:t>43041</w:t>
                            </w:r>
                          </w:p>
                          <w:p w14:paraId="62789C80" w14:textId="77777777" w:rsidR="00181C39" w:rsidRPr="00BE6394" w:rsidRDefault="00181C39" w:rsidP="003A1002">
                            <w:pPr>
                              <w:pStyle w:val="p1"/>
                              <w:spacing w:line="240" w:lineRule="auto"/>
                              <w:rPr>
                                <w:color w:val="000000" w:themeColor="text1"/>
                                <w:sz w:val="18"/>
                                <w:szCs w:val="18"/>
                              </w:rPr>
                            </w:pPr>
                            <w:r>
                              <w:rPr>
                                <w:sz w:val="18"/>
                                <w:szCs w:val="18"/>
                              </w:rPr>
                              <w:fldChar w:fldCharType="begin"/>
                            </w:r>
                            <w:r>
                              <w:rPr>
                                <w:sz w:val="18"/>
                                <w:szCs w:val="18"/>
                              </w:rPr>
                              <w:instrText xml:space="preserve"> DOCPROPERTY  KlinikFax  \* MERGEFORMAT </w:instrText>
                            </w:r>
                            <w:r>
                              <w:rPr>
                                <w:sz w:val="18"/>
                                <w:szCs w:val="18"/>
                              </w:rPr>
                              <w:fldChar w:fldCharType="separate"/>
                            </w:r>
                            <w:r>
                              <w:rPr>
                                <w:sz w:val="18"/>
                                <w:szCs w:val="18"/>
                              </w:rPr>
                              <w:t>F: 0731 500-43026</w:t>
                            </w:r>
                            <w:r>
                              <w:rPr>
                                <w:sz w:val="18"/>
                                <w:szCs w:val="18"/>
                              </w:rPr>
                              <w:fldChar w:fldCharType="end"/>
                            </w:r>
                          </w:p>
                          <w:p w14:paraId="0DC06B6F" w14:textId="77777777" w:rsidR="00181C39" w:rsidRPr="00B7460D" w:rsidRDefault="00181C39" w:rsidP="001F27B5">
                            <w:pPr>
                              <w:pStyle w:val="p1"/>
                              <w:spacing w:line="240" w:lineRule="auto"/>
                              <w:rPr>
                                <w:sz w:val="18"/>
                                <w:szCs w:val="18"/>
                              </w:rPr>
                            </w:pPr>
                          </w:p>
                          <w:p w14:paraId="29E636D3" w14:textId="77777777" w:rsidR="00181C39" w:rsidRDefault="00181C39" w:rsidP="001F27B5"/>
                          <w:p w14:paraId="7FD20AA6" w14:textId="77777777" w:rsidR="00181C39" w:rsidRDefault="00181C39" w:rsidP="00B4420F">
                            <w:pPr>
                              <w:pStyle w:val="p1"/>
                              <w:spacing w:line="240" w:lineRule="auto"/>
                            </w:pP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CAADF" id="Textfeld 18" o:spid="_x0000_s1028" type="#_x0000_t202" style="position:absolute;margin-left:462.85pt;margin-top:121.55pt;width:110pt;height:183.4pt;z-index:251666432;visibility:visible;mso-wrap-style:square;mso-width-percent:0;mso-height-percent:0;mso-wrap-distance-left:14.2pt;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" o:allowoverlap="f" filled="f" stroked="f">
                <v:path arrowok="t"/>
                <v:textbox inset="0,0,0">
                  <w:txbxContent>
                    <w:p w14:paraId="6492171C" w14:textId="77777777" w:rsidR="00181C39" w:rsidRDefault="00181C39" w:rsidP="001F27B5">
                      <w:pPr>
                        <w:pStyle w:val="p1"/>
                        <w:spacing w:line="240" w:lineRule="auto"/>
                        <w:rPr>
                          <w:b/>
                          <w:bCs/>
                          <w:sz w:val="18"/>
                          <w:szCs w:val="18"/>
                        </w:rPr>
                      </w:pPr>
                    </w:p>
                    <w:p w14:paraId="0A5C6850" w14:textId="77777777" w:rsidR="00181C39" w:rsidRDefault="00181C39" w:rsidP="006F0CDB">
                      <w:pPr>
                        <w:pStyle w:val="p1"/>
                        <w:spacing w:line="240" w:lineRule="auto"/>
                        <w:rPr>
                          <w:b/>
                          <w:bCs/>
                          <w:sz w:val="18"/>
                          <w:szCs w:val="18"/>
                        </w:rPr>
                      </w:pPr>
                    </w:p>
                    <w:p w14:paraId="161A7458" w14:textId="65973FA5" w:rsidR="00181C39" w:rsidRDefault="00181C39" w:rsidP="006F0CDB">
                      <w:pPr>
                        <w:pStyle w:val="p1"/>
                        <w:spacing w:line="240" w:lineRule="auto"/>
                        <w:rPr>
                          <w:sz w:val="18"/>
                          <w:szCs w:val="18"/>
                        </w:rPr>
                      </w:pPr>
                      <w:r>
                        <w:rPr>
                          <w:b/>
                          <w:bCs/>
                          <w:sz w:val="18"/>
                          <w:szCs w:val="18"/>
                        </w:rPr>
                        <w:t>UNTERNEHMENS-</w:t>
                      </w:r>
                      <w:r>
                        <w:rPr>
                          <w:b/>
                          <w:bCs/>
                          <w:sz w:val="18"/>
                          <w:szCs w:val="18"/>
                        </w:rPr>
                        <w:br/>
                        <w:t>KOMMNIKATION</w:t>
                      </w:r>
                    </w:p>
                    <w:p w14:paraId="0FEE1F0D" w14:textId="4C0B9837" w:rsidR="00181C39" w:rsidRDefault="00181C39" w:rsidP="006F0CDB">
                      <w:pPr>
                        <w:pStyle w:val="p1"/>
                        <w:spacing w:line="240" w:lineRule="auto"/>
                        <w:rPr>
                          <w:b/>
                          <w:bCs/>
                          <w:sz w:val="18"/>
                          <w:szCs w:val="18"/>
                        </w:rPr>
                      </w:pPr>
                      <w:r>
                        <w:rPr>
                          <w:sz w:val="18"/>
                          <w:szCs w:val="18"/>
                        </w:rPr>
                        <w:t>Leitung</w:t>
                      </w:r>
                      <w:r w:rsidRPr="00B7460D">
                        <w:rPr>
                          <w:sz w:val="18"/>
                          <w:szCs w:val="18"/>
                        </w:rPr>
                        <w:br/>
                      </w:r>
                    </w:p>
                    <w:p w14:paraId="7940E187" w14:textId="65A8783A" w:rsidR="00181C39" w:rsidRDefault="00181C39" w:rsidP="003A1002">
                      <w:pPr>
                        <w:pStyle w:val="p1"/>
                        <w:spacing w:line="240" w:lineRule="auto"/>
                        <w:rPr>
                          <w:b/>
                          <w:bCs/>
                          <w:sz w:val="18"/>
                          <w:szCs w:val="18"/>
                        </w:rPr>
                      </w:pPr>
                      <w:r>
                        <w:rPr>
                          <w:b/>
                          <w:bCs/>
                          <w:sz w:val="18"/>
                          <w:szCs w:val="18"/>
                        </w:rPr>
                        <w:t>Tanja Kotlorz</w:t>
                      </w:r>
                    </w:p>
                    <w:p w14:paraId="4918E4FD" w14:textId="77777777" w:rsidR="00181C39" w:rsidRDefault="00181C39" w:rsidP="003A1002">
                      <w:pPr>
                        <w:pStyle w:val="p1"/>
                        <w:spacing w:line="240" w:lineRule="auto"/>
                        <w:rPr>
                          <w:bCs/>
                          <w:sz w:val="18"/>
                          <w:szCs w:val="18"/>
                        </w:rPr>
                      </w:pPr>
                      <w:r>
                        <w:rPr>
                          <w:bCs/>
                          <w:sz w:val="18"/>
                          <w:szCs w:val="18"/>
                        </w:rPr>
                        <w:t>Albert-Einstein-Allee 29</w:t>
                      </w:r>
                      <w:r>
                        <w:rPr>
                          <w:bCs/>
                          <w:sz w:val="18"/>
                          <w:szCs w:val="18"/>
                        </w:rPr>
                        <w:br/>
                        <w:t xml:space="preserve">89081 Ulm </w:t>
                      </w:r>
                    </w:p>
                    <w:p w14:paraId="5B159BF2" w14:textId="2A1DD01E" w:rsidR="00181C39" w:rsidRPr="00722276" w:rsidRDefault="00181C39" w:rsidP="003A1002">
                      <w:pPr>
                        <w:pStyle w:val="p1"/>
                        <w:spacing w:line="240" w:lineRule="auto"/>
                        <w:rPr>
                          <w:sz w:val="18"/>
                          <w:szCs w:val="18"/>
                        </w:rPr>
                      </w:pPr>
                      <w:r>
                        <w:rPr>
                          <w:sz w:val="18"/>
                          <w:szCs w:val="18"/>
                        </w:rPr>
                        <w:t>tanja.kotlorz</w:t>
                      </w:r>
                      <w:r>
                        <w:rPr>
                          <w:sz w:val="18"/>
                          <w:szCs w:val="18"/>
                        </w:rPr>
                        <w:fldChar w:fldCharType="begin"/>
                      </w:r>
                      <w:r w:rsidRPr="00722276">
                        <w:rPr>
                          <w:sz w:val="18"/>
                          <w:szCs w:val="18"/>
                        </w:rPr>
                        <w:instrText xml:space="preserve"> DOCPROPERTY  KlinikEmail  \* MERGEFORMAT </w:instrText>
                      </w:r>
                      <w:r>
                        <w:rPr>
                          <w:sz w:val="18"/>
                          <w:szCs w:val="18"/>
                        </w:rPr>
                        <w:fldChar w:fldCharType="separate"/>
                      </w:r>
                      <w:r>
                        <w:rPr>
                          <w:sz w:val="18"/>
                          <w:szCs w:val="18"/>
                        </w:rPr>
                        <w:t>@uniklinik-ulm.de</w:t>
                      </w:r>
                      <w:r>
                        <w:rPr>
                          <w:sz w:val="18"/>
                          <w:szCs w:val="18"/>
                        </w:rPr>
                        <w:fldChar w:fldCharType="end"/>
                      </w:r>
                    </w:p>
                    <w:p w14:paraId="670C6B2D" w14:textId="47562E24" w:rsidR="00181C39" w:rsidRPr="00722276" w:rsidRDefault="00181C39" w:rsidP="003A1002">
                      <w:pPr>
                        <w:pStyle w:val="p1"/>
                        <w:spacing w:line="240" w:lineRule="auto"/>
                        <w:rPr>
                          <w:sz w:val="18"/>
                          <w:szCs w:val="18"/>
                        </w:rPr>
                      </w:pPr>
                      <w:r>
                        <w:rPr>
                          <w:sz w:val="18"/>
                          <w:szCs w:val="18"/>
                        </w:rPr>
                        <w:fldChar w:fldCharType="begin"/>
                      </w:r>
                      <w:r w:rsidRPr="00722276">
                        <w:rPr>
                          <w:sz w:val="18"/>
                          <w:szCs w:val="18"/>
                        </w:rPr>
                        <w:instrText xml:space="preserve"> DOCPROPERTY  KlinikTelefon  \* MERGEFORMAT </w:instrText>
                      </w:r>
                      <w:r>
                        <w:rPr>
                          <w:sz w:val="18"/>
                          <w:szCs w:val="18"/>
                        </w:rPr>
                        <w:fldChar w:fldCharType="separate"/>
                      </w:r>
                      <w:r>
                        <w:rPr>
                          <w:sz w:val="18"/>
                          <w:szCs w:val="18"/>
                        </w:rPr>
                        <w:t>T: 0731 500-</w:t>
                      </w:r>
                      <w:r>
                        <w:rPr>
                          <w:sz w:val="18"/>
                          <w:szCs w:val="18"/>
                        </w:rPr>
                        <w:fldChar w:fldCharType="end"/>
                      </w:r>
                      <w:r>
                        <w:rPr>
                          <w:sz w:val="18"/>
                          <w:szCs w:val="18"/>
                        </w:rPr>
                        <w:t>43041</w:t>
                      </w:r>
                    </w:p>
                    <w:p w14:paraId="62789C80" w14:textId="77777777" w:rsidR="00181C39" w:rsidRPr="00BE6394" w:rsidRDefault="00181C39" w:rsidP="003A1002">
                      <w:pPr>
                        <w:pStyle w:val="p1"/>
                        <w:spacing w:line="240" w:lineRule="auto"/>
                        <w:rPr>
                          <w:color w:val="000000" w:themeColor="text1"/>
                          <w:sz w:val="18"/>
                          <w:szCs w:val="18"/>
                        </w:rPr>
                      </w:pPr>
                      <w:r>
                        <w:rPr>
                          <w:sz w:val="18"/>
                          <w:szCs w:val="18"/>
                        </w:rPr>
                        <w:fldChar w:fldCharType="begin"/>
                      </w:r>
                      <w:r>
                        <w:rPr>
                          <w:sz w:val="18"/>
                          <w:szCs w:val="18"/>
                        </w:rPr>
                        <w:instrText xml:space="preserve"> DOCPROPERTY  KlinikFax  \* MERGEFORMAT </w:instrText>
                      </w:r>
                      <w:r>
                        <w:rPr>
                          <w:sz w:val="18"/>
                          <w:szCs w:val="18"/>
                        </w:rPr>
                        <w:fldChar w:fldCharType="separate"/>
                      </w:r>
                      <w:r>
                        <w:rPr>
                          <w:sz w:val="18"/>
                          <w:szCs w:val="18"/>
                        </w:rPr>
                        <w:t>F: 0731 500-43026</w:t>
                      </w:r>
                      <w:r>
                        <w:rPr>
                          <w:sz w:val="18"/>
                          <w:szCs w:val="18"/>
                        </w:rPr>
                        <w:fldChar w:fldCharType="end"/>
                      </w:r>
                    </w:p>
                    <w:p w14:paraId="0DC06B6F" w14:textId="77777777" w:rsidR="00181C39" w:rsidRPr="00B7460D" w:rsidRDefault="00181C39" w:rsidP="001F27B5">
                      <w:pPr>
                        <w:pStyle w:val="p1"/>
                        <w:spacing w:line="240" w:lineRule="auto"/>
                        <w:rPr>
                          <w:sz w:val="18"/>
                          <w:szCs w:val="18"/>
                        </w:rPr>
                      </w:pPr>
                    </w:p>
                    <w:p w14:paraId="29E636D3" w14:textId="77777777" w:rsidR="00181C39" w:rsidRDefault="00181C39" w:rsidP="001F27B5"/>
                    <w:p w14:paraId="7FD20AA6" w14:textId="77777777" w:rsidR="00181C39" w:rsidRDefault="00181C39" w:rsidP="00B4420F">
                      <w:pPr>
                        <w:pStyle w:val="p1"/>
                        <w:spacing w:line="240" w:lineRule="auto"/>
                      </w:pPr>
                    </w:p>
                  </w:txbxContent>
                </v:textbox>
                <w10:wrap type="square" side="left" anchorx="page" anchory="page"/>
                <w10:anchorlock/>
              </v:shape>
            </w:pict>
          </mc:Fallback>
        </mc:AlternateContent>
      </w:r>
    </w:p>
    <w:p w14:paraId="52D54AC3" w14:textId="5C5FDCC4" w:rsidR="00CD5543" w:rsidRDefault="00227814" w:rsidP="00F836A5">
      <w:pPr>
        <w:jc w:val="center"/>
        <w:rPr>
          <w:rFonts w:ascii="Corbel" w:hAnsi="Corbel"/>
          <w:b/>
          <w:sz w:val="32"/>
          <w:szCs w:val="32"/>
        </w:rPr>
      </w:pPr>
      <w:r>
        <w:rPr>
          <w:rFonts w:ascii="Corbel" w:hAnsi="Corbel"/>
          <w:b/>
          <w:sz w:val="32"/>
          <w:szCs w:val="32"/>
        </w:rPr>
        <w:t>Asthmaspray als Doping</w:t>
      </w:r>
      <w:r w:rsidR="00CD5543">
        <w:rPr>
          <w:rFonts w:ascii="Corbel" w:hAnsi="Corbel"/>
          <w:b/>
          <w:sz w:val="32"/>
          <w:szCs w:val="32"/>
        </w:rPr>
        <w:t>mittel?</w:t>
      </w:r>
    </w:p>
    <w:p w14:paraId="44108BD7" w14:textId="13C61D46" w:rsidR="00CD5543" w:rsidRDefault="00F836A5" w:rsidP="00CD5543">
      <w:pPr>
        <w:jc w:val="center"/>
        <w:rPr>
          <w:rFonts w:ascii="Corbel" w:hAnsi="Corbel" w:cs="Times New Roman"/>
          <w:b/>
          <w:bCs/>
          <w:sz w:val="22"/>
          <w:szCs w:val="22"/>
          <w:lang w:eastAsia="de-DE"/>
        </w:rPr>
      </w:pPr>
      <w:r w:rsidRPr="00F836A5" w:rsidDel="00F836A5">
        <w:rPr>
          <w:rFonts w:ascii="Corbel" w:hAnsi="Corbel"/>
          <w:b/>
          <w:sz w:val="32"/>
          <w:szCs w:val="32"/>
        </w:rPr>
        <w:t xml:space="preserve"> </w:t>
      </w:r>
      <w:r w:rsidR="00CD5543">
        <w:rPr>
          <w:rFonts w:ascii="Corbel" w:hAnsi="Corbel" w:cs="Times New Roman"/>
          <w:b/>
          <w:bCs/>
          <w:sz w:val="22"/>
          <w:szCs w:val="22"/>
          <w:lang w:eastAsia="de-DE"/>
        </w:rPr>
        <w:t xml:space="preserve">Studie der Ulmer Unimedizin überprüft den Effekt von </w:t>
      </w:r>
      <w:r w:rsidR="00CD5543" w:rsidRPr="00B77EEA">
        <w:rPr>
          <w:rFonts w:ascii="Corbel" w:hAnsi="Corbel"/>
          <w:b/>
          <w:sz w:val="22"/>
          <w:szCs w:val="22"/>
        </w:rPr>
        <w:t xml:space="preserve">Asthma-Medikamenten auf die </w:t>
      </w:r>
      <w:r w:rsidR="00CD5543" w:rsidRPr="00825CDF">
        <w:rPr>
          <w:rFonts w:ascii="Corbel" w:hAnsi="Corbel"/>
          <w:b/>
          <w:sz w:val="22"/>
          <w:szCs w:val="22"/>
        </w:rPr>
        <w:t>Leistungsfähigkeit</w:t>
      </w:r>
      <w:r w:rsidR="00CD5543">
        <w:rPr>
          <w:rFonts w:ascii="Corbel" w:hAnsi="Corbel"/>
          <w:b/>
          <w:sz w:val="22"/>
          <w:szCs w:val="22"/>
        </w:rPr>
        <w:t xml:space="preserve"> von Sportler*innen</w:t>
      </w:r>
    </w:p>
    <w:p w14:paraId="49D18DF2" w14:textId="77777777" w:rsidR="00CD5543" w:rsidRPr="003951AE" w:rsidRDefault="00CD5543" w:rsidP="00CD5543">
      <w:pPr>
        <w:rPr>
          <w:rFonts w:ascii="Corbel" w:hAnsi="Corbel" w:cs="Times New Roman"/>
          <w:b/>
          <w:bCs/>
          <w:sz w:val="22"/>
          <w:szCs w:val="22"/>
          <w:lang w:eastAsia="de-DE"/>
        </w:rPr>
      </w:pPr>
    </w:p>
    <w:p w14:paraId="7A6C2949" w14:textId="77777777" w:rsidR="00196B82" w:rsidRPr="009D326D" w:rsidRDefault="00196B82" w:rsidP="00196B82">
      <w:pPr>
        <w:ind w:right="514"/>
        <w:jc w:val="both"/>
        <w:rPr>
          <w:rFonts w:ascii="Corbel" w:hAnsi="Corbel"/>
          <w:sz w:val="22"/>
          <w:szCs w:val="22"/>
        </w:rPr>
      </w:pPr>
      <w:r w:rsidRPr="009D326D">
        <w:rPr>
          <w:rFonts w:ascii="Corbel" w:hAnsi="Corbel"/>
          <w:sz w:val="22"/>
          <w:szCs w:val="22"/>
        </w:rPr>
        <w:t xml:space="preserve">Inwieweit Asthma-Medikamente sich auf die Leistungsfähigkeit von Profisportler*innen auswirken untersucht eine </w:t>
      </w:r>
      <w:r>
        <w:rPr>
          <w:rFonts w:ascii="Corbel" w:hAnsi="Corbel"/>
          <w:sz w:val="22"/>
          <w:szCs w:val="22"/>
        </w:rPr>
        <w:t xml:space="preserve">neue </w:t>
      </w:r>
      <w:r w:rsidRPr="009D326D">
        <w:rPr>
          <w:rFonts w:ascii="Corbel" w:hAnsi="Corbel"/>
          <w:sz w:val="22"/>
          <w:szCs w:val="22"/>
        </w:rPr>
        <w:t>Studie der Sektion Sport- und Rehabilitationsmedizin des Universitätsklinikums Ulm, die in diesem Jahr durchgeführt wird. Die Welt-Anti-Doping-Agentur (WADA) finanziert die Ulmer Studie mit einer Fördersumme von 315.000 Dollar.</w:t>
      </w:r>
    </w:p>
    <w:p w14:paraId="2278E0AA" w14:textId="77777777" w:rsidR="00196B82" w:rsidRDefault="00196B82" w:rsidP="00196B82">
      <w:pPr>
        <w:ind w:right="514"/>
        <w:jc w:val="both"/>
        <w:rPr>
          <w:rFonts w:ascii="Corbel" w:hAnsi="Corbel"/>
          <w:sz w:val="22"/>
          <w:szCs w:val="22"/>
        </w:rPr>
      </w:pPr>
    </w:p>
    <w:p w14:paraId="124F9913" w14:textId="77777777" w:rsidR="00196B82" w:rsidRDefault="00196B82" w:rsidP="00196B82">
      <w:pPr>
        <w:ind w:right="514"/>
        <w:jc w:val="both"/>
        <w:rPr>
          <w:rFonts w:ascii="Corbel" w:hAnsi="Corbel"/>
          <w:sz w:val="22"/>
          <w:szCs w:val="22"/>
        </w:rPr>
      </w:pPr>
      <w:r>
        <w:rPr>
          <w:rFonts w:ascii="Corbel" w:hAnsi="Corbel"/>
          <w:sz w:val="22"/>
          <w:szCs w:val="22"/>
        </w:rPr>
        <w:t xml:space="preserve">„Der häufige Gebrauch von Asthma-Sprays bei Leistungssportlern legt den Verdacht auf leistungsfördernde Nebenwirkungen nahe“, sagt </w:t>
      </w:r>
      <w:r w:rsidRPr="000656D8">
        <w:rPr>
          <w:rFonts w:ascii="Corbel" w:hAnsi="Corbel"/>
          <w:sz w:val="21"/>
          <w:szCs w:val="21"/>
        </w:rPr>
        <w:t>Prof. Dr. J</w:t>
      </w:r>
      <w:r>
        <w:rPr>
          <w:rFonts w:ascii="Corbel" w:hAnsi="Corbel"/>
          <w:sz w:val="21"/>
          <w:szCs w:val="21"/>
        </w:rPr>
        <w:t xml:space="preserve">ürgen </w:t>
      </w:r>
      <w:r w:rsidRPr="000656D8">
        <w:rPr>
          <w:rFonts w:ascii="Corbel" w:hAnsi="Corbel"/>
          <w:sz w:val="21"/>
          <w:szCs w:val="21"/>
        </w:rPr>
        <w:t>Steinacker</w:t>
      </w:r>
      <w:r>
        <w:rPr>
          <w:rFonts w:ascii="Corbel" w:hAnsi="Corbel"/>
          <w:sz w:val="21"/>
          <w:szCs w:val="21"/>
        </w:rPr>
        <w:t>, Ärztlicher Leiter der Sektion Sport- und Rehabilitationsmedizin am Universitätsklinikum Ulm</w:t>
      </w:r>
      <w:r>
        <w:rPr>
          <w:rFonts w:ascii="Corbel" w:hAnsi="Corbel"/>
          <w:sz w:val="22"/>
          <w:szCs w:val="22"/>
        </w:rPr>
        <w:t xml:space="preserve">. So könnten Asthmasprays Effekte auf den Muskel haben und zum Beispiel das Muskelwachstum anregen. Allerdings gibt es auch spezielle Sportgruppen, wie nordische Skisportler*innen oder Radfahrer*innen, die vermehrt unter Asthma leiden, da das häufige Einatmen von kalter oder staubiger Luft Asthma provozieren kann. </w:t>
      </w:r>
    </w:p>
    <w:p w14:paraId="0CC917B6" w14:textId="6A70B02C" w:rsidR="00196B82" w:rsidRDefault="00196B82" w:rsidP="008C15D0">
      <w:pPr>
        <w:ind w:right="1134"/>
        <w:jc w:val="both"/>
        <w:rPr>
          <w:rFonts w:ascii="Corbel" w:hAnsi="Corbel"/>
          <w:sz w:val="22"/>
          <w:szCs w:val="22"/>
        </w:rPr>
      </w:pPr>
      <w:r>
        <w:rPr>
          <w:rFonts w:ascii="Corbel" w:hAnsi="Corbel"/>
          <w:sz w:val="22"/>
          <w:szCs w:val="22"/>
        </w:rPr>
        <w:t xml:space="preserve">Bisher sind bestimmte Asthmasprays im Leistungssport nicht verboten, aber anwendungsbeschränkte Mittel. Die bisherige Studienlage zu der Anwendung von Asthma-Sprays im Leistungssport belege keine Nebenwirkungen auf die Muskeln, so Prof. Steinacker. </w:t>
      </w:r>
      <w:r w:rsidRPr="004673DD">
        <w:rPr>
          <w:rFonts w:ascii="Corbel" w:hAnsi="Corbel"/>
          <w:sz w:val="22"/>
          <w:szCs w:val="22"/>
        </w:rPr>
        <w:t xml:space="preserve">Die WADA </w:t>
      </w:r>
      <w:r>
        <w:rPr>
          <w:rFonts w:ascii="Corbel" w:hAnsi="Corbel"/>
          <w:sz w:val="22"/>
          <w:szCs w:val="22"/>
        </w:rPr>
        <w:t xml:space="preserve">will </w:t>
      </w:r>
      <w:r w:rsidRPr="004673DD">
        <w:rPr>
          <w:rFonts w:ascii="Corbel" w:hAnsi="Corbel"/>
          <w:sz w:val="22"/>
          <w:szCs w:val="22"/>
        </w:rPr>
        <w:t xml:space="preserve">eine Aufklärung der Thematik und finanziert </w:t>
      </w:r>
      <w:r>
        <w:rPr>
          <w:rFonts w:ascii="Corbel" w:hAnsi="Corbel"/>
          <w:sz w:val="22"/>
          <w:szCs w:val="22"/>
        </w:rPr>
        <w:t>nach einer internationalen Ausschreibung die Ulmer</w:t>
      </w:r>
      <w:r w:rsidRPr="004673DD">
        <w:rPr>
          <w:rFonts w:ascii="Corbel" w:hAnsi="Corbel"/>
          <w:sz w:val="22"/>
          <w:szCs w:val="22"/>
        </w:rPr>
        <w:t xml:space="preserve"> Studie mit</w:t>
      </w:r>
      <w:r>
        <w:rPr>
          <w:rFonts w:ascii="Corbel" w:hAnsi="Corbel"/>
          <w:sz w:val="22"/>
          <w:szCs w:val="22"/>
        </w:rPr>
        <w:t xml:space="preserve"> einer Fördersumme von</w:t>
      </w:r>
      <w:r w:rsidRPr="004673DD">
        <w:rPr>
          <w:rFonts w:ascii="Corbel" w:hAnsi="Corbel"/>
          <w:sz w:val="22"/>
          <w:szCs w:val="22"/>
        </w:rPr>
        <w:t xml:space="preserve"> 315.000 </w:t>
      </w:r>
      <w:r>
        <w:rPr>
          <w:rFonts w:ascii="Corbel" w:hAnsi="Corbel"/>
          <w:sz w:val="22"/>
          <w:szCs w:val="22"/>
        </w:rPr>
        <w:t>Dollar</w:t>
      </w:r>
      <w:r w:rsidRPr="004673DD">
        <w:rPr>
          <w:rFonts w:ascii="Corbel" w:hAnsi="Corbel"/>
          <w:sz w:val="22"/>
          <w:szCs w:val="22"/>
        </w:rPr>
        <w:t>.</w:t>
      </w:r>
      <w:r>
        <w:rPr>
          <w:rFonts w:ascii="Corbel" w:hAnsi="Corbel"/>
          <w:sz w:val="22"/>
          <w:szCs w:val="22"/>
        </w:rPr>
        <w:t xml:space="preserve"> Als Kooperationspartner in dieser Studie sind die renommierten Arbeitsgruppen von Prof. Dr. Maria Parr (Freie Universität Berlin, Institut für Pharmazie) und Prof. Dr. Patrick Diel (Deutsche Sporthochschule Köln, Institut für Kreislaufforschung und Sportmedizin) beteiligt, die ebenfalls große Erfolge in der Anti-Doping-Forschung aufzuweisen haben. </w:t>
      </w:r>
    </w:p>
    <w:p w14:paraId="199F5DD0" w14:textId="77777777" w:rsidR="00196B82" w:rsidRDefault="00196B82" w:rsidP="00196B82">
      <w:pPr>
        <w:ind w:right="514"/>
        <w:jc w:val="both"/>
        <w:rPr>
          <w:rFonts w:ascii="Corbel" w:hAnsi="Corbel"/>
          <w:sz w:val="22"/>
          <w:szCs w:val="22"/>
        </w:rPr>
      </w:pPr>
    </w:p>
    <w:p w14:paraId="11DEACFD" w14:textId="77777777" w:rsidR="00196B82" w:rsidRDefault="00196B82" w:rsidP="008E6BB2">
      <w:pPr>
        <w:ind w:right="1191"/>
        <w:jc w:val="both"/>
        <w:rPr>
          <w:rFonts w:ascii="Corbel" w:hAnsi="Corbel"/>
          <w:sz w:val="22"/>
          <w:szCs w:val="22"/>
        </w:rPr>
      </w:pPr>
      <w:r w:rsidRPr="00DA7D44">
        <w:rPr>
          <w:rFonts w:ascii="Corbel" w:hAnsi="Corbel"/>
          <w:b/>
          <w:sz w:val="22"/>
          <w:szCs w:val="22"/>
        </w:rPr>
        <w:t>Das Design der geplanten Studie</w:t>
      </w:r>
      <w:r>
        <w:rPr>
          <w:rFonts w:ascii="Corbel" w:hAnsi="Corbel"/>
          <w:sz w:val="22"/>
          <w:szCs w:val="22"/>
        </w:rPr>
        <w:t>: Insgesamt 24</w:t>
      </w:r>
      <w:r w:rsidRPr="006D0FDF">
        <w:rPr>
          <w:rFonts w:ascii="Corbel" w:hAnsi="Corbel"/>
          <w:sz w:val="22"/>
          <w:szCs w:val="22"/>
        </w:rPr>
        <w:t xml:space="preserve"> Probanden, </w:t>
      </w:r>
      <w:r>
        <w:rPr>
          <w:rFonts w:ascii="Corbel" w:hAnsi="Corbel"/>
          <w:sz w:val="22"/>
          <w:szCs w:val="22"/>
        </w:rPr>
        <w:t xml:space="preserve">12 </w:t>
      </w:r>
      <w:r w:rsidRPr="006D0FDF">
        <w:rPr>
          <w:rFonts w:ascii="Corbel" w:hAnsi="Corbel"/>
          <w:sz w:val="22"/>
          <w:szCs w:val="22"/>
        </w:rPr>
        <w:t>sportliche Männer</w:t>
      </w:r>
      <w:r>
        <w:rPr>
          <w:rFonts w:ascii="Corbel" w:hAnsi="Corbel"/>
          <w:sz w:val="22"/>
          <w:szCs w:val="22"/>
        </w:rPr>
        <w:t xml:space="preserve"> und 12 sportliche Frauen im Alter von 18 bis </w:t>
      </w:r>
      <w:r w:rsidRPr="006D0FDF">
        <w:rPr>
          <w:rFonts w:ascii="Corbel" w:hAnsi="Corbel"/>
          <w:sz w:val="22"/>
          <w:szCs w:val="22"/>
        </w:rPr>
        <w:t xml:space="preserve">45 Jahren, </w:t>
      </w:r>
      <w:r>
        <w:rPr>
          <w:rFonts w:ascii="Corbel" w:hAnsi="Corbel"/>
          <w:sz w:val="22"/>
          <w:szCs w:val="22"/>
        </w:rPr>
        <w:t>sollen e</w:t>
      </w:r>
      <w:r w:rsidRPr="006D0FDF">
        <w:rPr>
          <w:rFonts w:ascii="Corbel" w:hAnsi="Corbel"/>
          <w:sz w:val="22"/>
          <w:szCs w:val="22"/>
        </w:rPr>
        <w:t xml:space="preserve">inmal in der Woche </w:t>
      </w:r>
      <w:r>
        <w:rPr>
          <w:rFonts w:ascii="Corbel" w:hAnsi="Corbel"/>
          <w:sz w:val="22"/>
          <w:szCs w:val="22"/>
        </w:rPr>
        <w:t xml:space="preserve">in der Sektion </w:t>
      </w:r>
      <w:r w:rsidRPr="006D0FDF">
        <w:rPr>
          <w:rFonts w:ascii="Corbel" w:hAnsi="Corbel"/>
          <w:sz w:val="22"/>
          <w:szCs w:val="22"/>
        </w:rPr>
        <w:t xml:space="preserve">Sport- und Rehabilitationsmedizin </w:t>
      </w:r>
      <w:r>
        <w:rPr>
          <w:rFonts w:ascii="Corbel" w:hAnsi="Corbel"/>
          <w:sz w:val="22"/>
          <w:szCs w:val="22"/>
        </w:rPr>
        <w:t xml:space="preserve">unter Beobachtung </w:t>
      </w:r>
      <w:r w:rsidRPr="006D0FDF">
        <w:rPr>
          <w:rFonts w:ascii="Corbel" w:hAnsi="Corbel"/>
          <w:sz w:val="22"/>
          <w:szCs w:val="22"/>
        </w:rPr>
        <w:t>mit</w:t>
      </w:r>
      <w:r>
        <w:rPr>
          <w:rFonts w:ascii="Corbel" w:hAnsi="Corbel"/>
          <w:sz w:val="22"/>
          <w:szCs w:val="22"/>
        </w:rPr>
        <w:t xml:space="preserve"> maximaler Kraft zehn Minuten r</w:t>
      </w:r>
      <w:r w:rsidRPr="006D0FDF">
        <w:rPr>
          <w:rFonts w:ascii="Corbel" w:hAnsi="Corbel"/>
          <w:sz w:val="22"/>
          <w:szCs w:val="22"/>
        </w:rPr>
        <w:t>adeln</w:t>
      </w:r>
      <w:r>
        <w:rPr>
          <w:rFonts w:ascii="Corbel" w:hAnsi="Corbel"/>
          <w:sz w:val="22"/>
          <w:szCs w:val="22"/>
        </w:rPr>
        <w:t>, und zwar im Hinblick auf</w:t>
      </w:r>
      <w:r w:rsidRPr="006D0FDF">
        <w:rPr>
          <w:rFonts w:ascii="Corbel" w:hAnsi="Corbel"/>
          <w:sz w:val="22"/>
          <w:szCs w:val="22"/>
        </w:rPr>
        <w:t xml:space="preserve"> </w:t>
      </w:r>
      <w:r>
        <w:rPr>
          <w:rFonts w:ascii="Corbel" w:hAnsi="Corbel"/>
          <w:sz w:val="22"/>
          <w:szCs w:val="22"/>
        </w:rPr>
        <w:t xml:space="preserve">die Wirkungsweise </w:t>
      </w:r>
      <w:r w:rsidRPr="006D0FDF">
        <w:rPr>
          <w:rFonts w:ascii="Corbel" w:hAnsi="Corbel"/>
          <w:sz w:val="22"/>
          <w:szCs w:val="22"/>
        </w:rPr>
        <w:t xml:space="preserve">Asthma-Medikament </w:t>
      </w:r>
      <w:r>
        <w:rPr>
          <w:rFonts w:ascii="Corbel" w:hAnsi="Corbel"/>
          <w:sz w:val="22"/>
          <w:szCs w:val="22"/>
        </w:rPr>
        <w:t>gegen</w:t>
      </w:r>
      <w:r w:rsidRPr="006D0FDF">
        <w:rPr>
          <w:rFonts w:ascii="Corbel" w:hAnsi="Corbel"/>
          <w:sz w:val="22"/>
          <w:szCs w:val="22"/>
        </w:rPr>
        <w:t xml:space="preserve"> Placebo. </w:t>
      </w:r>
      <w:r>
        <w:rPr>
          <w:rFonts w:ascii="Corbel" w:hAnsi="Corbel"/>
          <w:sz w:val="22"/>
          <w:szCs w:val="22"/>
        </w:rPr>
        <w:t>Die</w:t>
      </w:r>
      <w:r w:rsidRPr="006D0FDF">
        <w:rPr>
          <w:rFonts w:ascii="Corbel" w:hAnsi="Corbel"/>
          <w:sz w:val="22"/>
          <w:szCs w:val="22"/>
        </w:rPr>
        <w:t xml:space="preserve"> Medikamente </w:t>
      </w:r>
      <w:r w:rsidRPr="00B11197">
        <w:rPr>
          <w:rFonts w:ascii="Corbel" w:hAnsi="Corbel"/>
          <w:i/>
          <w:sz w:val="22"/>
          <w:szCs w:val="22"/>
        </w:rPr>
        <w:t>Formoterol</w:t>
      </w:r>
      <w:r w:rsidRPr="006D0FDF">
        <w:rPr>
          <w:rFonts w:ascii="Corbel" w:hAnsi="Corbel"/>
          <w:sz w:val="22"/>
          <w:szCs w:val="22"/>
        </w:rPr>
        <w:t xml:space="preserve"> und </w:t>
      </w:r>
      <w:r w:rsidRPr="00B11197">
        <w:rPr>
          <w:rFonts w:ascii="Corbel" w:hAnsi="Corbel"/>
          <w:i/>
          <w:sz w:val="22"/>
          <w:szCs w:val="22"/>
        </w:rPr>
        <w:t>Salbutamol</w:t>
      </w:r>
      <w:r w:rsidRPr="006D0FDF">
        <w:rPr>
          <w:rFonts w:ascii="Corbel" w:hAnsi="Corbel"/>
          <w:sz w:val="22"/>
          <w:szCs w:val="22"/>
        </w:rPr>
        <w:t xml:space="preserve"> sowie ein Placebo sollen </w:t>
      </w:r>
      <w:r>
        <w:rPr>
          <w:rFonts w:ascii="Corbel" w:hAnsi="Corbel"/>
          <w:sz w:val="22"/>
          <w:szCs w:val="22"/>
        </w:rPr>
        <w:t xml:space="preserve">in verschiedenen Kombinationen </w:t>
      </w:r>
      <w:r w:rsidRPr="006D0FDF">
        <w:rPr>
          <w:rFonts w:ascii="Corbel" w:hAnsi="Corbel"/>
          <w:sz w:val="22"/>
          <w:szCs w:val="22"/>
        </w:rPr>
        <w:t>eingesetzt werden. Bei den Proband</w:t>
      </w:r>
      <w:r>
        <w:rPr>
          <w:rFonts w:ascii="Corbel" w:hAnsi="Corbel"/>
          <w:sz w:val="22"/>
          <w:szCs w:val="22"/>
        </w:rPr>
        <w:t>*inn</w:t>
      </w:r>
      <w:r w:rsidRPr="006D0FDF">
        <w:rPr>
          <w:rFonts w:ascii="Corbel" w:hAnsi="Corbel"/>
          <w:sz w:val="22"/>
          <w:szCs w:val="22"/>
        </w:rPr>
        <w:t xml:space="preserve">en wird der Blutdruck, das </w:t>
      </w:r>
      <w:r>
        <w:rPr>
          <w:rFonts w:ascii="Corbel" w:hAnsi="Corbel"/>
          <w:sz w:val="22"/>
          <w:szCs w:val="22"/>
        </w:rPr>
        <w:t>Herz-Zeit-</w:t>
      </w:r>
      <w:r w:rsidRPr="006D0FDF">
        <w:rPr>
          <w:rFonts w:ascii="Corbel" w:hAnsi="Corbel"/>
          <w:sz w:val="22"/>
          <w:szCs w:val="22"/>
        </w:rPr>
        <w:t>Volumen</w:t>
      </w:r>
      <w:r>
        <w:rPr>
          <w:rFonts w:ascii="Corbel" w:hAnsi="Corbel"/>
          <w:sz w:val="22"/>
          <w:szCs w:val="22"/>
        </w:rPr>
        <w:t xml:space="preserve"> und </w:t>
      </w:r>
      <w:r w:rsidRPr="006D0FDF">
        <w:rPr>
          <w:rFonts w:ascii="Corbel" w:hAnsi="Corbel"/>
          <w:sz w:val="22"/>
          <w:szCs w:val="22"/>
        </w:rPr>
        <w:t xml:space="preserve">die Sauerstoffsättigung </w:t>
      </w:r>
      <w:r>
        <w:rPr>
          <w:rFonts w:ascii="Corbel" w:hAnsi="Corbel"/>
          <w:sz w:val="22"/>
          <w:szCs w:val="22"/>
        </w:rPr>
        <w:t xml:space="preserve">im Blut </w:t>
      </w:r>
      <w:r w:rsidRPr="006D0FDF">
        <w:rPr>
          <w:rFonts w:ascii="Corbel" w:hAnsi="Corbel"/>
          <w:sz w:val="22"/>
          <w:szCs w:val="22"/>
        </w:rPr>
        <w:t xml:space="preserve">gemessen sowie </w:t>
      </w:r>
      <w:r>
        <w:rPr>
          <w:rFonts w:ascii="Corbel" w:hAnsi="Corbel"/>
          <w:sz w:val="22"/>
          <w:szCs w:val="22"/>
        </w:rPr>
        <w:t xml:space="preserve">nach der Belastung </w:t>
      </w:r>
      <w:r w:rsidRPr="006D0FDF">
        <w:rPr>
          <w:rFonts w:ascii="Corbel" w:hAnsi="Corbel"/>
          <w:sz w:val="22"/>
          <w:szCs w:val="22"/>
        </w:rPr>
        <w:t xml:space="preserve">eine Muskelbiopsie </w:t>
      </w:r>
      <w:r>
        <w:rPr>
          <w:rFonts w:ascii="Corbel" w:hAnsi="Corbel"/>
          <w:sz w:val="22"/>
          <w:szCs w:val="22"/>
        </w:rPr>
        <w:t>am Oberschenkel entnommen.</w:t>
      </w:r>
      <w:r w:rsidRPr="006D0FDF">
        <w:rPr>
          <w:rFonts w:ascii="Corbel" w:hAnsi="Corbel"/>
          <w:sz w:val="22"/>
          <w:szCs w:val="22"/>
        </w:rPr>
        <w:t xml:space="preserve"> </w:t>
      </w:r>
      <w:r>
        <w:rPr>
          <w:rFonts w:ascii="Corbel" w:hAnsi="Corbel"/>
          <w:sz w:val="22"/>
          <w:szCs w:val="22"/>
        </w:rPr>
        <w:t xml:space="preserve">„Wir schauen auf die molekularen Signaturen unter der Akutbelastung“, erklärt Professor Jürgen Steinacker. Durch maximale </w:t>
      </w:r>
      <w:r>
        <w:rPr>
          <w:rFonts w:ascii="Corbel" w:hAnsi="Corbel"/>
          <w:sz w:val="22"/>
          <w:szCs w:val="22"/>
        </w:rPr>
        <w:lastRenderedPageBreak/>
        <w:t>Anstrengung mit bzw. ohne Medikament werde sich zeigen, ob die Medikamente muskelfördernde Wirkungen haben oder nicht, so Prof. Steinacker.</w:t>
      </w:r>
    </w:p>
    <w:p w14:paraId="269F10C5" w14:textId="77777777" w:rsidR="00196B82" w:rsidRDefault="00196B82" w:rsidP="008E6BB2">
      <w:pPr>
        <w:ind w:right="1191"/>
        <w:jc w:val="both"/>
        <w:rPr>
          <w:rFonts w:ascii="Corbel" w:hAnsi="Corbel"/>
          <w:sz w:val="22"/>
          <w:szCs w:val="22"/>
        </w:rPr>
      </w:pPr>
      <w:r>
        <w:rPr>
          <w:rFonts w:ascii="Corbel" w:hAnsi="Corbel"/>
          <w:sz w:val="22"/>
          <w:szCs w:val="22"/>
        </w:rPr>
        <w:t>2018 hatte das Bundesinstitut für Arzneimittel und Medizinprodukte (BfArM) die inhaltliche Prüfung nach §42 AMG für die Studie zustimmend beendet. Der Klinikumsvorstand des Universitätsklinikums Ulm hat im Februar 2019 eine Sponsorerklärung</w:t>
      </w:r>
      <w:bookmarkStart w:id="0" w:name="_GoBack"/>
      <w:bookmarkEnd w:id="0"/>
      <w:r>
        <w:rPr>
          <w:rFonts w:ascii="Corbel" w:hAnsi="Corbel"/>
          <w:sz w:val="22"/>
          <w:szCs w:val="22"/>
        </w:rPr>
        <w:t xml:space="preserve"> für die Studie unterzeichnet und sich somit als ideeller Sponsor und Dienstherr auch für das Vorhaben ausgesprochen. Die Ethikkommission der Universität Ulm hat am 21.05.2019 die Zustimmung erteilt. </w:t>
      </w:r>
    </w:p>
    <w:p w14:paraId="3F532B82" w14:textId="77777777" w:rsidR="00196B82" w:rsidRDefault="00196B82" w:rsidP="008E6BB2">
      <w:pPr>
        <w:ind w:right="1191"/>
        <w:jc w:val="both"/>
        <w:rPr>
          <w:rFonts w:ascii="Corbel" w:hAnsi="Corbel"/>
          <w:sz w:val="22"/>
          <w:szCs w:val="22"/>
        </w:rPr>
      </w:pPr>
      <w:r w:rsidRPr="009A52E9">
        <w:rPr>
          <w:rFonts w:ascii="Corbel" w:hAnsi="Corbel"/>
          <w:sz w:val="22"/>
          <w:szCs w:val="22"/>
        </w:rPr>
        <w:t xml:space="preserve">Die Studie </w:t>
      </w:r>
      <w:r>
        <w:rPr>
          <w:rFonts w:ascii="Corbel" w:hAnsi="Corbel"/>
          <w:sz w:val="22"/>
          <w:szCs w:val="22"/>
        </w:rPr>
        <w:t xml:space="preserve">wird zwei Jahre dauern, ein Jahr für den praktischen Teil und ein Jahr für die Auswertung. Das Ergebnis, je nachdem wie es ausfällt, könnte Auswirkungen auf die Doping-Kontrolle dieser Substanzen haben und ein besseres Verständnis von Nebenwirkungen unterstützen. </w:t>
      </w:r>
    </w:p>
    <w:p w14:paraId="74B9012D" w14:textId="77777777" w:rsidR="00196B82" w:rsidRDefault="00196B82" w:rsidP="008E6BB2">
      <w:pPr>
        <w:ind w:right="1191"/>
        <w:jc w:val="both"/>
        <w:rPr>
          <w:rFonts w:ascii="Corbel" w:hAnsi="Corbel"/>
          <w:b/>
          <w:sz w:val="21"/>
          <w:szCs w:val="21"/>
        </w:rPr>
      </w:pPr>
    </w:p>
    <w:p w14:paraId="786F0B36" w14:textId="2C2AA96F" w:rsidR="00196B82" w:rsidRPr="00304653" w:rsidRDefault="00196B82" w:rsidP="008E6BB2">
      <w:pPr>
        <w:ind w:right="1191"/>
        <w:jc w:val="both"/>
        <w:rPr>
          <w:rFonts w:ascii="Corbel" w:hAnsi="Corbel"/>
          <w:sz w:val="21"/>
          <w:szCs w:val="21"/>
        </w:rPr>
      </w:pPr>
      <w:r w:rsidRPr="00304653">
        <w:rPr>
          <w:rFonts w:ascii="Corbel" w:hAnsi="Corbel"/>
          <w:sz w:val="21"/>
          <w:szCs w:val="21"/>
        </w:rPr>
        <w:t>Vorschlag Bildunterschrift (Quelle: Universitätsklinikum Ulm)</w:t>
      </w:r>
      <w:r w:rsidR="00304653" w:rsidRPr="00304653">
        <w:rPr>
          <w:rFonts w:ascii="Corbel" w:hAnsi="Corbel"/>
          <w:sz w:val="21"/>
          <w:szCs w:val="21"/>
        </w:rPr>
        <w:t xml:space="preserve">: </w:t>
      </w:r>
      <w:r w:rsidR="00304653">
        <w:rPr>
          <w:rFonts w:ascii="Corbel" w:hAnsi="Corbel"/>
          <w:sz w:val="21"/>
          <w:szCs w:val="21"/>
        </w:rPr>
        <w:t xml:space="preserve">Wenn Spitzensportler Asthmaspray einnehmen, steigern sie dann möglicherweise ihre Leistung? Antworten auf diese Frage soll die neue Studie der Uniklinik Ulm liefern. Fotoquelle: Universitätsklinikum Ulm/Matthias Schmiedel  </w:t>
      </w:r>
    </w:p>
    <w:p w14:paraId="570E1E29" w14:textId="77777777" w:rsidR="00196B82" w:rsidRPr="00304653" w:rsidRDefault="00196B82" w:rsidP="008E6BB2">
      <w:pPr>
        <w:ind w:right="1191"/>
        <w:jc w:val="both"/>
        <w:rPr>
          <w:rFonts w:ascii="Corbel" w:hAnsi="Corbel"/>
          <w:sz w:val="22"/>
          <w:szCs w:val="22"/>
        </w:rPr>
      </w:pPr>
    </w:p>
    <w:p w14:paraId="53A7FB5C" w14:textId="77777777" w:rsidR="00196B82" w:rsidRDefault="00196B82" w:rsidP="008E6BB2">
      <w:pPr>
        <w:ind w:right="1191"/>
        <w:jc w:val="both"/>
        <w:rPr>
          <w:rFonts w:ascii="Corbel" w:hAnsi="Corbel"/>
          <w:sz w:val="22"/>
          <w:szCs w:val="22"/>
        </w:rPr>
      </w:pPr>
      <w:r>
        <w:rPr>
          <w:rFonts w:ascii="Corbel" w:hAnsi="Corbel" w:cs="Arial"/>
          <w:b/>
          <w:snapToGrid w:val="0"/>
          <w:sz w:val="21"/>
          <w:szCs w:val="21"/>
        </w:rPr>
        <w:t>Kontakt:</w:t>
      </w:r>
    </w:p>
    <w:p w14:paraId="6E62EAE9" w14:textId="77777777" w:rsidR="00196B82" w:rsidRPr="00EC3828" w:rsidRDefault="00196B82" w:rsidP="008E6BB2">
      <w:pPr>
        <w:ind w:right="1191"/>
        <w:jc w:val="both"/>
        <w:rPr>
          <w:rFonts w:ascii="Corbel" w:hAnsi="Corbel"/>
          <w:sz w:val="22"/>
          <w:szCs w:val="22"/>
        </w:rPr>
      </w:pPr>
      <w:r w:rsidRPr="000656D8">
        <w:rPr>
          <w:rFonts w:ascii="Corbel" w:hAnsi="Corbel"/>
          <w:sz w:val="21"/>
          <w:szCs w:val="21"/>
        </w:rPr>
        <w:t>Prof. Dr. med. Dr. h.c. J</w:t>
      </w:r>
      <w:r>
        <w:rPr>
          <w:rFonts w:ascii="Corbel" w:hAnsi="Corbel"/>
          <w:sz w:val="21"/>
          <w:szCs w:val="21"/>
        </w:rPr>
        <w:t xml:space="preserve">ürgen </w:t>
      </w:r>
      <w:r w:rsidRPr="000656D8">
        <w:rPr>
          <w:rFonts w:ascii="Corbel" w:hAnsi="Corbel"/>
          <w:sz w:val="21"/>
          <w:szCs w:val="21"/>
        </w:rPr>
        <w:t>M. Steinacker</w:t>
      </w:r>
    </w:p>
    <w:p w14:paraId="63DADB76" w14:textId="77777777" w:rsidR="00196B82" w:rsidRPr="000656D8" w:rsidRDefault="00196B82" w:rsidP="008E6BB2">
      <w:pPr>
        <w:ind w:right="1191"/>
        <w:rPr>
          <w:rFonts w:ascii="Corbel" w:hAnsi="Corbel"/>
          <w:sz w:val="21"/>
          <w:szCs w:val="21"/>
        </w:rPr>
      </w:pPr>
      <w:r w:rsidRPr="000656D8">
        <w:rPr>
          <w:rFonts w:ascii="Corbel" w:hAnsi="Corbel"/>
          <w:sz w:val="21"/>
          <w:szCs w:val="21"/>
        </w:rPr>
        <w:t>Sport- und Rehabilitationsmedizin</w:t>
      </w:r>
      <w:r w:rsidRPr="000656D8">
        <w:rPr>
          <w:rFonts w:ascii="Corbel" w:hAnsi="Corbel"/>
          <w:sz w:val="21"/>
          <w:szCs w:val="21"/>
        </w:rPr>
        <w:br/>
        <w:t>Universitätsklinikum Ulm</w:t>
      </w:r>
      <w:r w:rsidRPr="000656D8">
        <w:rPr>
          <w:rFonts w:ascii="Corbel" w:hAnsi="Corbel"/>
          <w:sz w:val="21"/>
          <w:szCs w:val="21"/>
        </w:rPr>
        <w:br/>
        <w:t>Leimgrubenweg 14</w:t>
      </w:r>
      <w:r w:rsidRPr="000656D8">
        <w:rPr>
          <w:rFonts w:ascii="Corbel" w:hAnsi="Corbel"/>
          <w:sz w:val="21"/>
          <w:szCs w:val="21"/>
        </w:rPr>
        <w:br/>
        <w:t>89075 Ulm</w:t>
      </w:r>
    </w:p>
    <w:p w14:paraId="5E223095" w14:textId="77777777" w:rsidR="00196B82" w:rsidRPr="00196B82" w:rsidRDefault="00196B82" w:rsidP="008E6BB2">
      <w:pPr>
        <w:ind w:right="1191"/>
        <w:rPr>
          <w:rFonts w:ascii="Corbel" w:hAnsi="Corbel"/>
          <w:sz w:val="21"/>
          <w:szCs w:val="21"/>
          <w:lang w:val="en-US"/>
        </w:rPr>
      </w:pPr>
      <w:r w:rsidRPr="00196B82">
        <w:rPr>
          <w:rFonts w:ascii="Corbel" w:hAnsi="Corbel"/>
          <w:sz w:val="21"/>
          <w:szCs w:val="21"/>
          <w:lang w:val="en-US"/>
        </w:rPr>
        <w:t>Tel.: +4973150045310</w:t>
      </w:r>
    </w:p>
    <w:p w14:paraId="60AEA17D" w14:textId="77777777" w:rsidR="00196B82" w:rsidRPr="00196B82" w:rsidRDefault="00196B82" w:rsidP="008E6BB2">
      <w:pPr>
        <w:ind w:right="1191"/>
        <w:rPr>
          <w:rFonts w:ascii="Corbel" w:hAnsi="Corbel"/>
          <w:sz w:val="21"/>
          <w:szCs w:val="21"/>
          <w:lang w:val="en-US"/>
        </w:rPr>
      </w:pPr>
      <w:r w:rsidRPr="00196B82">
        <w:rPr>
          <w:rFonts w:ascii="Corbel" w:hAnsi="Corbel"/>
          <w:sz w:val="21"/>
          <w:szCs w:val="21"/>
          <w:lang w:val="en-US"/>
        </w:rPr>
        <w:t>Fax: +4973150045303</w:t>
      </w:r>
    </w:p>
    <w:p w14:paraId="26761EB0" w14:textId="77777777" w:rsidR="00196B82" w:rsidRPr="00196B82" w:rsidRDefault="00DE5B21" w:rsidP="008E6BB2">
      <w:pPr>
        <w:ind w:right="1191"/>
        <w:jc w:val="both"/>
        <w:rPr>
          <w:rFonts w:ascii="Corbel" w:hAnsi="Corbel" w:cs="Arial"/>
          <w:snapToGrid w:val="0"/>
          <w:sz w:val="21"/>
          <w:szCs w:val="21"/>
          <w:lang w:val="en-US"/>
        </w:rPr>
      </w:pPr>
      <w:hyperlink r:id="rId8" w:history="1">
        <w:r w:rsidR="00196B82" w:rsidRPr="00196B82">
          <w:rPr>
            <w:rStyle w:val="Hyperlink"/>
            <w:rFonts w:ascii="Corbel" w:hAnsi="Corbel" w:cs="Arial"/>
            <w:snapToGrid w:val="0"/>
            <w:sz w:val="21"/>
            <w:szCs w:val="21"/>
            <w:lang w:val="en-US"/>
          </w:rPr>
          <w:t>Juergen.Steinacker@uniklinik-ulm.de</w:t>
        </w:r>
      </w:hyperlink>
    </w:p>
    <w:p w14:paraId="1C841D75" w14:textId="77777777" w:rsidR="00196B82" w:rsidRPr="00196B82" w:rsidRDefault="00196B82" w:rsidP="008E6BB2">
      <w:pPr>
        <w:ind w:right="1191"/>
        <w:jc w:val="both"/>
        <w:rPr>
          <w:rFonts w:ascii="Corbel" w:hAnsi="Corbel" w:cs="Arial"/>
          <w:snapToGrid w:val="0"/>
          <w:sz w:val="21"/>
          <w:szCs w:val="21"/>
          <w:lang w:val="en-US"/>
        </w:rPr>
      </w:pPr>
    </w:p>
    <w:p w14:paraId="136ACAFA" w14:textId="77777777" w:rsidR="00196B82" w:rsidRPr="009D326D" w:rsidRDefault="00196B82" w:rsidP="008E6BB2">
      <w:pPr>
        <w:ind w:right="1191"/>
        <w:jc w:val="both"/>
        <w:rPr>
          <w:rFonts w:ascii="Corbel" w:hAnsi="Corbel" w:cs="Arial"/>
          <w:snapToGrid w:val="0"/>
          <w:sz w:val="21"/>
          <w:szCs w:val="21"/>
        </w:rPr>
      </w:pPr>
      <w:r>
        <w:rPr>
          <w:rFonts w:ascii="Corbel" w:hAnsi="Corbel" w:cs="Times New Roman"/>
          <w:i/>
          <w:sz w:val="22"/>
          <w:szCs w:val="22"/>
        </w:rPr>
        <w:t xml:space="preserve">Im Universitätsklinikum Ulm werden jährlich rund 50.000 Patient*innen stationär behandelt. Hinzu kommen knapp 300.000 ambulante Quartalsfälle. Rund 6.000 Mitarbeiter*innen leisten an den Standorten des Klinikums universitäre Spitzenmedizin. Mit 29 Kliniken und 15 Instituten bietet das Universitätsklinikum den Patient*innen eine stationäre und ambulante Krankenversorgung auf höchstem Niveau. Das Universitätsklinikum Ulm verfügt über 1.200 Betten und ist das größte Klinikum zwischen Ost-Württemberg, Schwäbischer Alb, Bodensee und Allgäu. An der Ulmer Universität </w:t>
      </w:r>
      <w:r>
        <w:rPr>
          <w:rFonts w:ascii="Corbel" w:hAnsi="Corbel" w:cs="Arial"/>
          <w:i/>
          <w:color w:val="000000"/>
          <w:sz w:val="22"/>
          <w:szCs w:val="22"/>
        </w:rPr>
        <w:t>absolvieren etwa 2400 Studierende zurzeit ein humanmedizinisches- oder zahnmedizinisches Studium. Das Universitätsklinikum Ulm ist eines von vier Universitätsklinika in Baden-Württemberg.</w:t>
      </w:r>
    </w:p>
    <w:p w14:paraId="02F99883" w14:textId="77777777" w:rsidR="00196B82" w:rsidRDefault="00196B82" w:rsidP="008E6BB2">
      <w:pPr>
        <w:tabs>
          <w:tab w:val="left" w:pos="7938"/>
        </w:tabs>
        <w:ind w:right="1191"/>
        <w:rPr>
          <w:rFonts w:ascii="Corbel" w:hAnsi="Corbel"/>
          <w:sz w:val="22"/>
          <w:szCs w:val="22"/>
        </w:rPr>
      </w:pPr>
    </w:p>
    <w:p w14:paraId="3C5C9C34" w14:textId="77777777" w:rsidR="00196B82" w:rsidRDefault="00196B82" w:rsidP="008E6BB2">
      <w:pPr>
        <w:ind w:right="1191"/>
        <w:jc w:val="both"/>
        <w:rPr>
          <w:rFonts w:ascii="Corbel" w:hAnsi="Corbel"/>
          <w:sz w:val="22"/>
          <w:szCs w:val="22"/>
        </w:rPr>
      </w:pPr>
    </w:p>
    <w:p w14:paraId="47E13CBA" w14:textId="77777777" w:rsidR="00196B82" w:rsidRDefault="00196B82" w:rsidP="008E6BB2">
      <w:pPr>
        <w:ind w:right="1191"/>
        <w:jc w:val="both"/>
        <w:rPr>
          <w:rFonts w:ascii="Corbel" w:hAnsi="Corbel" w:cs="Arial"/>
          <w:snapToGrid w:val="0"/>
          <w:sz w:val="21"/>
          <w:szCs w:val="21"/>
        </w:rPr>
      </w:pPr>
      <w:r>
        <w:rPr>
          <w:rFonts w:ascii="Corbel" w:hAnsi="Corbel" w:cs="Arial"/>
          <w:snapToGrid w:val="0"/>
          <w:sz w:val="21"/>
          <w:szCs w:val="21"/>
        </w:rPr>
        <w:t>Mit freundlichen Grüßen</w:t>
      </w:r>
    </w:p>
    <w:p w14:paraId="26E38124" w14:textId="77777777" w:rsidR="00196B82" w:rsidRDefault="00196B82" w:rsidP="008E6BB2">
      <w:pPr>
        <w:ind w:right="1191"/>
        <w:jc w:val="both"/>
        <w:rPr>
          <w:rFonts w:ascii="Corbel" w:hAnsi="Corbel" w:cs="Arial"/>
          <w:snapToGrid w:val="0"/>
          <w:sz w:val="21"/>
          <w:szCs w:val="21"/>
        </w:rPr>
      </w:pPr>
      <w:r>
        <w:rPr>
          <w:rFonts w:ascii="Corbel" w:hAnsi="Corbel" w:cs="Arial"/>
          <w:snapToGrid w:val="0"/>
          <w:sz w:val="21"/>
          <w:szCs w:val="21"/>
        </w:rPr>
        <w:t>Tanja Kotlorz</w:t>
      </w:r>
    </w:p>
    <w:p w14:paraId="00DE0631" w14:textId="77777777" w:rsidR="00196B82" w:rsidRPr="004B20ED" w:rsidRDefault="00196B82" w:rsidP="00196B82">
      <w:pPr>
        <w:spacing w:line="276" w:lineRule="auto"/>
        <w:ind w:right="1134"/>
        <w:jc w:val="both"/>
        <w:rPr>
          <w:rFonts w:ascii="Corbel" w:hAnsi="Corbel"/>
          <w:sz w:val="21"/>
          <w:szCs w:val="21"/>
        </w:rPr>
      </w:pPr>
    </w:p>
    <w:p w14:paraId="60A03D8C" w14:textId="77777777" w:rsidR="00196B82" w:rsidRPr="00862070" w:rsidRDefault="00196B82" w:rsidP="00196B82">
      <w:pPr>
        <w:tabs>
          <w:tab w:val="left" w:pos="7938"/>
        </w:tabs>
        <w:ind w:right="1134"/>
        <w:rPr>
          <w:rFonts w:ascii="Corbel" w:hAnsi="Corbel" w:cs="Times New Roman"/>
          <w:i/>
          <w:sz w:val="16"/>
          <w:szCs w:val="14"/>
          <w:lang w:eastAsia="de-DE"/>
        </w:rPr>
      </w:pPr>
      <w:r w:rsidRPr="00862070">
        <w:rPr>
          <w:rFonts w:ascii="Corbel" w:hAnsi="Corbel" w:cs="Times New Roman"/>
          <w:i/>
          <w:sz w:val="16"/>
          <w:szCs w:val="14"/>
          <w:lang w:eastAsia="de-DE"/>
        </w:rPr>
        <w:t>Fotos und Grafiken sind nur für die Presseberichterstattung über das hier mitgeteilte Ereignis freigegeben.</w:t>
      </w:r>
    </w:p>
    <w:p w14:paraId="7E660317" w14:textId="77777777" w:rsidR="00196B82" w:rsidRPr="00D75464" w:rsidRDefault="00196B82" w:rsidP="00196B82">
      <w:pPr>
        <w:spacing w:line="276" w:lineRule="auto"/>
        <w:ind w:right="1081"/>
        <w:jc w:val="center"/>
        <w:rPr>
          <w:rFonts w:ascii="Corbel" w:hAnsi="Corbel" w:cs="Times New Roman"/>
          <w:i/>
          <w:sz w:val="16"/>
          <w:szCs w:val="14"/>
          <w:lang w:eastAsia="de-DE"/>
        </w:rPr>
      </w:pPr>
    </w:p>
    <w:p w14:paraId="503507CC" w14:textId="77777777" w:rsidR="00CD5543" w:rsidRDefault="00CD5543" w:rsidP="00F14447">
      <w:pPr>
        <w:jc w:val="both"/>
        <w:rPr>
          <w:rFonts w:ascii="Corbel" w:hAnsi="Corbel" w:cs="Times New Roman"/>
          <w:sz w:val="21"/>
          <w:szCs w:val="21"/>
          <w:lang w:eastAsia="de-DE"/>
        </w:rPr>
      </w:pPr>
    </w:p>
    <w:sectPr w:rsidR="00CD5543" w:rsidSect="00162563">
      <w:headerReference w:type="even" r:id="rId9"/>
      <w:headerReference w:type="default" r:id="rId10"/>
      <w:footerReference w:type="default" r:id="rId11"/>
      <w:headerReference w:type="first" r:id="rId12"/>
      <w:footerReference w:type="first" r:id="rId13"/>
      <w:pgSz w:w="11900" w:h="16840" w:code="9"/>
      <w:pgMar w:top="2875" w:right="1746" w:bottom="568" w:left="1418" w:header="0" w:footer="1247"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684828" w16cid:durableId="20040B91"/>
  <w16cid:commentId w16cid:paraId="5875A94A" w16cid:durableId="20040BCC"/>
  <w16cid:commentId w16cid:paraId="0F0B3293" w16cid:durableId="20040D2F"/>
  <w16cid:commentId w16cid:paraId="55D52779" w16cid:durableId="20040BF5"/>
  <w16cid:commentId w16cid:paraId="35647606" w16cid:durableId="20040F25"/>
  <w16cid:commentId w16cid:paraId="5E833434" w16cid:durableId="20040C0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6D9068" w14:textId="77777777" w:rsidR="00181C39" w:rsidRDefault="00181C39" w:rsidP="0059709E">
      <w:r>
        <w:separator/>
      </w:r>
    </w:p>
  </w:endnote>
  <w:endnote w:type="continuationSeparator" w:id="0">
    <w:p w14:paraId="6238203A" w14:textId="77777777" w:rsidR="00181C39" w:rsidRDefault="00181C39" w:rsidP="00597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46871" w14:textId="153F451A" w:rsidR="00181C39" w:rsidRDefault="00181C39">
    <w:pPr>
      <w:pStyle w:val="Fuzeile"/>
    </w:pPr>
    <w:r>
      <w:rPr>
        <w:noProof/>
        <w:lang w:eastAsia="de-DE"/>
      </w:rPr>
      <w:drawing>
        <wp:anchor distT="0" distB="0" distL="114300" distR="114300" simplePos="0" relativeHeight="251688960" behindDoc="1" locked="0" layoutInCell="1" allowOverlap="1" wp14:anchorId="374AC14D" wp14:editId="09F89BF3">
          <wp:simplePos x="0" y="0"/>
          <wp:positionH relativeFrom="page">
            <wp:align>left</wp:align>
          </wp:positionH>
          <wp:positionV relativeFrom="page">
            <wp:align>bottom</wp:align>
          </wp:positionV>
          <wp:extent cx="7559999" cy="900603"/>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sszeile_300dpi_sw.png"/>
                  <pic:cNvPicPr/>
                </pic:nvPicPr>
                <pic:blipFill>
                  <a:blip r:embed="rId1">
                    <a:extLst>
                      <a:ext uri="{28A0092B-C50C-407E-A947-70E740481C1C}">
                        <a14:useLocalDpi xmlns:a14="http://schemas.microsoft.com/office/drawing/2010/main" val="0"/>
                      </a:ext>
                    </a:extLst>
                  </a:blip>
                  <a:stretch>
                    <a:fillRect/>
                  </a:stretch>
                </pic:blipFill>
                <pic:spPr>
                  <a:xfrm>
                    <a:off x="0" y="0"/>
                    <a:ext cx="7559999" cy="900603"/>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5C6CB1" w14:textId="32E587B0" w:rsidR="00181C39" w:rsidRDefault="00181C39" w:rsidP="006B4686">
    <w:pPr>
      <w:pStyle w:val="Fuzeile"/>
      <w:tabs>
        <w:tab w:val="clear" w:pos="4536"/>
        <w:tab w:val="clear" w:pos="9072"/>
        <w:tab w:val="left" w:pos="1528"/>
      </w:tabs>
    </w:pPr>
    <w:r>
      <w:rPr>
        <w:noProof/>
        <w:lang w:eastAsia="de-DE"/>
      </w:rPr>
      <w:drawing>
        <wp:anchor distT="0" distB="0" distL="114300" distR="114300" simplePos="0" relativeHeight="251686912" behindDoc="1" locked="0" layoutInCell="1" allowOverlap="1" wp14:anchorId="2A934946" wp14:editId="6F6ED034">
          <wp:simplePos x="0" y="0"/>
          <wp:positionH relativeFrom="page">
            <wp:posOffset>14630</wp:posOffset>
          </wp:positionH>
          <wp:positionV relativeFrom="page">
            <wp:posOffset>9795053</wp:posOffset>
          </wp:positionV>
          <wp:extent cx="7559999" cy="900603"/>
          <wp:effectExtent l="0" t="0" r="0" b="127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sszeile_300dpi_sw.png"/>
                  <pic:cNvPicPr/>
                </pic:nvPicPr>
                <pic:blipFill>
                  <a:blip r:embed="rId1">
                    <a:extLst>
                      <a:ext uri="{28A0092B-C50C-407E-A947-70E740481C1C}">
                        <a14:useLocalDpi xmlns:a14="http://schemas.microsoft.com/office/drawing/2010/main" val="0"/>
                      </a:ext>
                    </a:extLst>
                  </a:blip>
                  <a:stretch>
                    <a:fillRect/>
                  </a:stretch>
                </pic:blipFill>
                <pic:spPr>
                  <a:xfrm>
                    <a:off x="0" y="0"/>
                    <a:ext cx="7559999" cy="900603"/>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78720" behindDoc="1" locked="0" layoutInCell="1" allowOverlap="1" wp14:anchorId="485709B9" wp14:editId="681BA982">
          <wp:simplePos x="0" y="0"/>
          <wp:positionH relativeFrom="page">
            <wp:align>right</wp:align>
          </wp:positionH>
          <wp:positionV relativeFrom="page">
            <wp:align>bottom</wp:align>
          </wp:positionV>
          <wp:extent cx="7540540" cy="892479"/>
          <wp:effectExtent l="0" t="0" r="3810" b="3175"/>
          <wp:wrapNone/>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sszeile_300dpi_sw.png"/>
                  <pic:cNvPicPr/>
                </pic:nvPicPr>
                <pic:blipFill>
                  <a:blip r:embed="rId2">
                    <a:extLst>
                      <a:ext uri="{28A0092B-C50C-407E-A947-70E740481C1C}">
                        <a14:useLocalDpi xmlns:a14="http://schemas.microsoft.com/office/drawing/2010/main" val="0"/>
                      </a:ext>
                    </a:extLst>
                  </a:blip>
                  <a:stretch>
                    <a:fillRect/>
                  </a:stretch>
                </pic:blipFill>
                <pic:spPr>
                  <a:xfrm>
                    <a:off x="0" y="0"/>
                    <a:ext cx="7540540" cy="892479"/>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3F5A4E" w14:textId="77777777" w:rsidR="00181C39" w:rsidRDefault="00181C39" w:rsidP="0059709E">
      <w:r>
        <w:separator/>
      </w:r>
    </w:p>
  </w:footnote>
  <w:footnote w:type="continuationSeparator" w:id="0">
    <w:p w14:paraId="301D04E3" w14:textId="77777777" w:rsidR="00181C39" w:rsidRDefault="00181C39" w:rsidP="005970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396D3" w14:textId="77777777" w:rsidR="00181C39" w:rsidRDefault="00181C39" w:rsidP="00387B6D">
    <w:pPr>
      <w:pStyle w:val="Kopf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D6E0C00" w14:textId="77777777" w:rsidR="00181C39" w:rsidRDefault="00181C39" w:rsidP="004F39B3">
    <w:pPr>
      <w:pStyle w:val="Kopfzeil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E922B" w14:textId="317F52CA" w:rsidR="00181C39" w:rsidRDefault="00181C39" w:rsidP="004F39B3">
    <w:pPr>
      <w:pStyle w:val="Kopfzeile"/>
      <w:tabs>
        <w:tab w:val="left" w:pos="3828"/>
      </w:tabs>
      <w:ind w:right="360"/>
    </w:pPr>
    <w:r>
      <w:rPr>
        <w:noProof/>
        <w:lang w:eastAsia="de-DE"/>
      </w:rPr>
      <w:drawing>
        <wp:anchor distT="0" distB="0" distL="114300" distR="114300" simplePos="0" relativeHeight="251679744" behindDoc="0" locked="0" layoutInCell="1" allowOverlap="1" wp14:anchorId="3F38883D" wp14:editId="76CF603A">
          <wp:simplePos x="0" y="0"/>
          <wp:positionH relativeFrom="page">
            <wp:posOffset>900430</wp:posOffset>
          </wp:positionH>
          <wp:positionV relativeFrom="page">
            <wp:posOffset>466725</wp:posOffset>
          </wp:positionV>
          <wp:extent cx="1332000" cy="453600"/>
          <wp:effectExtent l="0" t="0" r="1905" b="3810"/>
          <wp:wrapNone/>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37_sw_300dp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2000" cy="453600"/>
                  </a:xfrm>
                  <a:prstGeom prst="rect">
                    <a:avLst/>
                  </a:prstGeom>
                </pic:spPr>
              </pic:pic>
            </a:graphicData>
          </a:graphic>
        </wp:anchor>
      </w:drawing>
    </w:r>
    <w:r>
      <w:rPr>
        <w:noProof/>
        <w:lang w:eastAsia="de-DE"/>
      </w:rPr>
      <mc:AlternateContent>
        <mc:Choice Requires="wps">
          <w:drawing>
            <wp:anchor distT="0" distB="0" distL="114300" distR="114300" simplePos="0" relativeHeight="251669504" behindDoc="0" locked="0" layoutInCell="1" allowOverlap="1" wp14:anchorId="0CAB89A2" wp14:editId="4474020C">
              <wp:simplePos x="0" y="0"/>
              <wp:positionH relativeFrom="page">
                <wp:posOffset>6453505</wp:posOffset>
              </wp:positionH>
              <wp:positionV relativeFrom="page">
                <wp:posOffset>467995</wp:posOffset>
              </wp:positionV>
              <wp:extent cx="838835" cy="230505"/>
              <wp:effectExtent l="0" t="0" r="0" b="0"/>
              <wp:wrapNone/>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835" cy="2305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9A9C06" w14:textId="00E7195F" w:rsidR="00181C39" w:rsidRPr="00FA77F1" w:rsidRDefault="00181C39" w:rsidP="00C0443B">
                          <w:pPr>
                            <w:pStyle w:val="Kopffooter"/>
                            <w:tabs>
                              <w:tab w:val="left" w:pos="680"/>
                            </w:tabs>
                            <w:spacing w:line="280" w:lineRule="auto"/>
                            <w:ind w:left="0"/>
                            <w:rPr>
                              <w:rFonts w:ascii="Corbel" w:hAnsi="Corbel"/>
                              <w:szCs w:val="16"/>
                            </w:rPr>
                          </w:pPr>
                          <w:r w:rsidRPr="00FA77F1">
                            <w:rPr>
                              <w:rFonts w:ascii="Corbel" w:hAnsi="Corbel"/>
                              <w:szCs w:val="16"/>
                            </w:rPr>
                            <w:t xml:space="preserve">Seite </w:t>
                          </w:r>
                          <w:r w:rsidRPr="00FA77F1">
                            <w:rPr>
                              <w:rFonts w:ascii="Corbel" w:hAnsi="Corbel"/>
                              <w:szCs w:val="16"/>
                            </w:rPr>
                            <w:fldChar w:fldCharType="begin"/>
                          </w:r>
                          <w:r w:rsidRPr="00FA77F1">
                            <w:rPr>
                              <w:rFonts w:ascii="Corbel" w:hAnsi="Corbel"/>
                              <w:szCs w:val="16"/>
                            </w:rPr>
                            <w:instrText xml:space="preserve"> PAGE  \* MERGEFORMAT </w:instrText>
                          </w:r>
                          <w:r w:rsidRPr="00FA77F1">
                            <w:rPr>
                              <w:rFonts w:ascii="Corbel" w:hAnsi="Corbel"/>
                              <w:szCs w:val="16"/>
                            </w:rPr>
                            <w:fldChar w:fldCharType="separate"/>
                          </w:r>
                          <w:r w:rsidR="00DE5B21">
                            <w:rPr>
                              <w:rFonts w:ascii="Corbel" w:hAnsi="Corbel"/>
                              <w:noProof/>
                              <w:szCs w:val="16"/>
                            </w:rPr>
                            <w:t>2</w:t>
                          </w:r>
                          <w:r w:rsidRPr="00FA77F1">
                            <w:rPr>
                              <w:rFonts w:ascii="Corbel" w:hAnsi="Corbel"/>
                              <w:noProof/>
                              <w:szCs w:val="16"/>
                            </w:rPr>
                            <w:fldChar w:fldCharType="end"/>
                          </w:r>
                          <w:r w:rsidRPr="00FA77F1">
                            <w:rPr>
                              <w:rFonts w:ascii="Corbel" w:hAnsi="Corbel"/>
                              <w:noProof/>
                              <w:szCs w:val="16"/>
                            </w:rPr>
                            <w:t xml:space="preserve"> </w:t>
                          </w:r>
                          <w:r w:rsidRPr="00FA77F1">
                            <w:rPr>
                              <w:rFonts w:ascii="Corbel" w:hAnsi="Corbel"/>
                              <w:szCs w:val="16"/>
                            </w:rPr>
                            <w:t>von</w:t>
                          </w:r>
                          <w:r>
                            <w:rPr>
                              <w:rFonts w:ascii="Corbel" w:hAnsi="Corbel"/>
                              <w:szCs w:val="16"/>
                            </w:rPr>
                            <w:t xml:space="preserve"> 2</w:t>
                          </w:r>
                          <w:r w:rsidRPr="00FA77F1">
                            <w:rPr>
                              <w:rFonts w:ascii="Corbel" w:hAnsi="Corbel"/>
                              <w:szCs w:val="16"/>
                            </w:rPr>
                            <w:t xml:space="preserve"> </w:t>
                          </w:r>
                        </w:p>
                        <w:p w14:paraId="4960716A" w14:textId="77777777" w:rsidR="00181C39" w:rsidRPr="00FA77F1" w:rsidRDefault="00181C39">
                          <w:pPr>
                            <w:rPr>
                              <w:rFonts w:ascii="Corbel" w:hAnsi="Corbel"/>
                            </w:rPr>
                          </w:pP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AB89A2" id="_x0000_t202" coordsize="21600,21600" o:spt="202" path="m,l,21600r21600,l21600,xe">
              <v:stroke joinstyle="miter"/>
              <v:path gradientshapeok="t" o:connecttype="rect"/>
            </v:shapetype>
            <v:shape id="Textfeld 29" o:spid="_x0000_s1029" type="#_x0000_t202" style="position:absolute;margin-left:508.15pt;margin-top:36.85pt;width:66.05pt;height:18.1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" filled="f" stroked="f">
              <v:path arrowok="t"/>
              <v:textbox inset="0,0">
                <w:txbxContent>
                  <w:p w14:paraId="5F9A9C06" w14:textId="00E7195F" w:rsidR="00181C39" w:rsidRPr="00FA77F1" w:rsidRDefault="00181C39" w:rsidP="00C0443B">
                    <w:pPr>
                      <w:pStyle w:val="Kopffooter"/>
                      <w:tabs>
                        <w:tab w:val="left" w:pos="680"/>
                      </w:tabs>
                      <w:spacing w:line="280" w:lineRule="auto"/>
                      <w:ind w:left="0"/>
                      <w:rPr>
                        <w:rFonts w:ascii="Corbel" w:hAnsi="Corbel"/>
                        <w:szCs w:val="16"/>
                      </w:rPr>
                    </w:pPr>
                    <w:r w:rsidRPr="00FA77F1">
                      <w:rPr>
                        <w:rFonts w:ascii="Corbel" w:hAnsi="Corbel"/>
                        <w:szCs w:val="16"/>
                      </w:rPr>
                      <w:t xml:space="preserve">Seite </w:t>
                    </w:r>
                    <w:r w:rsidRPr="00FA77F1">
                      <w:rPr>
                        <w:rFonts w:ascii="Corbel" w:hAnsi="Corbel"/>
                        <w:szCs w:val="16"/>
                      </w:rPr>
                      <w:fldChar w:fldCharType="begin"/>
                    </w:r>
                    <w:r w:rsidRPr="00FA77F1">
                      <w:rPr>
                        <w:rFonts w:ascii="Corbel" w:hAnsi="Corbel"/>
                        <w:szCs w:val="16"/>
                      </w:rPr>
                      <w:instrText xml:space="preserve"> PAGE  \* MERGEFORMAT </w:instrText>
                    </w:r>
                    <w:r w:rsidRPr="00FA77F1">
                      <w:rPr>
                        <w:rFonts w:ascii="Corbel" w:hAnsi="Corbel"/>
                        <w:szCs w:val="16"/>
                      </w:rPr>
                      <w:fldChar w:fldCharType="separate"/>
                    </w:r>
                    <w:r w:rsidR="00DE5B21">
                      <w:rPr>
                        <w:rFonts w:ascii="Corbel" w:hAnsi="Corbel"/>
                        <w:noProof/>
                        <w:szCs w:val="16"/>
                      </w:rPr>
                      <w:t>2</w:t>
                    </w:r>
                    <w:r w:rsidRPr="00FA77F1">
                      <w:rPr>
                        <w:rFonts w:ascii="Corbel" w:hAnsi="Corbel"/>
                        <w:noProof/>
                        <w:szCs w:val="16"/>
                      </w:rPr>
                      <w:fldChar w:fldCharType="end"/>
                    </w:r>
                    <w:r w:rsidRPr="00FA77F1">
                      <w:rPr>
                        <w:rFonts w:ascii="Corbel" w:hAnsi="Corbel"/>
                        <w:noProof/>
                        <w:szCs w:val="16"/>
                      </w:rPr>
                      <w:t xml:space="preserve"> </w:t>
                    </w:r>
                    <w:r w:rsidRPr="00FA77F1">
                      <w:rPr>
                        <w:rFonts w:ascii="Corbel" w:hAnsi="Corbel"/>
                        <w:szCs w:val="16"/>
                      </w:rPr>
                      <w:t>von</w:t>
                    </w:r>
                    <w:r>
                      <w:rPr>
                        <w:rFonts w:ascii="Corbel" w:hAnsi="Corbel"/>
                        <w:szCs w:val="16"/>
                      </w:rPr>
                      <w:t xml:space="preserve"> 2</w:t>
                    </w:r>
                    <w:r w:rsidRPr="00FA77F1">
                      <w:rPr>
                        <w:rFonts w:ascii="Corbel" w:hAnsi="Corbel"/>
                        <w:szCs w:val="16"/>
                      </w:rPr>
                      <w:t xml:space="preserve"> </w:t>
                    </w:r>
                  </w:p>
                  <w:p w14:paraId="4960716A" w14:textId="77777777" w:rsidR="00181C39" w:rsidRPr="00FA77F1" w:rsidRDefault="00181C39">
                    <w:pPr>
                      <w:rPr>
                        <w:rFonts w:ascii="Corbel" w:hAnsi="Corbel"/>
                      </w:rPr>
                    </w:pPr>
                  </w:p>
                </w:txbxContent>
              </v:textbox>
              <w10:wrap anchorx="page" anchory="page"/>
            </v:shape>
          </w:pict>
        </mc:Fallback>
      </mc:AlternateContent>
    </w:r>
    <w:r>
      <w:rPr>
        <w:noProof/>
        <w:lang w:eastAsia="de-DE"/>
      </w:rPr>
      <mc:AlternateContent>
        <mc:Choice Requires="wps">
          <w:drawing>
            <wp:anchor distT="0" distB="0" distL="114300" distR="114300" simplePos="0" relativeHeight="251673600" behindDoc="0" locked="0" layoutInCell="1" allowOverlap="1" wp14:anchorId="2BCBC95F" wp14:editId="3DD357DD">
              <wp:simplePos x="0" y="0"/>
              <wp:positionH relativeFrom="page">
                <wp:posOffset>2538095</wp:posOffset>
              </wp:positionH>
              <wp:positionV relativeFrom="page">
                <wp:posOffset>467995</wp:posOffset>
              </wp:positionV>
              <wp:extent cx="2275205" cy="572135"/>
              <wp:effectExtent l="0" t="0" r="10795" b="18415"/>
              <wp:wrapNone/>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5205" cy="5721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D1D5ED" w14:textId="77777777" w:rsidR="00181C39" w:rsidRPr="004F39B3" w:rsidRDefault="00181C39" w:rsidP="00DE5A39">
                          <w:pPr>
                            <w:pStyle w:val="p1"/>
                            <w:spacing w:line="240" w:lineRule="auto"/>
                            <w:rPr>
                              <w:sz w:val="18"/>
                              <w:szCs w:val="18"/>
                            </w:rPr>
                          </w:pPr>
                          <w:r>
                            <w:rPr>
                              <w:b/>
                              <w:bCs/>
                              <w:sz w:val="18"/>
                              <w:szCs w:val="18"/>
                            </w:rPr>
                            <w:t>UNTERNEHMENSKOMMUNIKATION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BC95F" id="Textfeld 27" o:spid="_x0000_s1030" type="#_x0000_t202" style="position:absolute;margin-left:199.85pt;margin-top:36.85pt;width:179.15pt;height:45.0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" filled="f" stroked="f">
              <v:path arrowok="t"/>
              <v:textbox inset="0,0,0,0">
                <w:txbxContent>
                  <w:p w14:paraId="56D1D5ED" w14:textId="77777777" w:rsidR="00CF1BE5" w:rsidRPr="004F39B3" w:rsidRDefault="00CF1BE5" w:rsidP="00DE5A39">
                    <w:pPr>
                      <w:pStyle w:val="p1"/>
                      <w:spacing w:line="240" w:lineRule="auto"/>
                      <w:rPr>
                        <w:sz w:val="18"/>
                        <w:szCs w:val="18"/>
                      </w:rPr>
                    </w:pPr>
                    <w:r>
                      <w:rPr>
                        <w:b/>
                        <w:bCs/>
                        <w:sz w:val="18"/>
                        <w:szCs w:val="18"/>
                      </w:rPr>
                      <w:t>UNTERNEHMENSKOMMUNIKATION</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150E0" w14:textId="390545C9" w:rsidR="00181C39" w:rsidRDefault="001F575C" w:rsidP="00AB3BA7">
    <w:pPr>
      <w:pStyle w:val="Kopfzeile"/>
      <w:tabs>
        <w:tab w:val="clear" w:pos="4536"/>
        <w:tab w:val="clear" w:pos="9072"/>
        <w:tab w:val="left" w:pos="2246"/>
      </w:tabs>
    </w:pPr>
    <w:r w:rsidRPr="007066FC">
      <w:rPr>
        <w:noProof/>
        <w:lang w:eastAsia="de-DE"/>
      </w:rPr>
      <w:drawing>
        <wp:anchor distT="0" distB="0" distL="114300" distR="114300" simplePos="0" relativeHeight="251691008" behindDoc="0" locked="0" layoutInCell="1" allowOverlap="1" wp14:anchorId="0E934D75" wp14:editId="48DFE788">
          <wp:simplePos x="0" y="0"/>
          <wp:positionH relativeFrom="column">
            <wp:posOffset>-714375</wp:posOffset>
          </wp:positionH>
          <wp:positionV relativeFrom="paragraph">
            <wp:posOffset>591185</wp:posOffset>
          </wp:positionV>
          <wp:extent cx="1828800" cy="477983"/>
          <wp:effectExtent l="0" t="0" r="0" b="0"/>
          <wp:wrapNone/>
          <wp:docPr id="3" name="Grafik 3" descr="W:\PRESSEINFORMATIONEN\Presseinformationen 2019\Dokumente\Asthmastudie\Logos\FULogo_Ausdruck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RESSEINFORMATIONEN\Presseinformationen 2019\Dokumente\Asthmastudie\Logos\FULogo_Ausdruck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4779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170C">
      <w:rPr>
        <w:noProof/>
        <w:lang w:eastAsia="de-DE"/>
      </w:rPr>
      <w:drawing>
        <wp:anchor distT="0" distB="0" distL="114300" distR="114300" simplePos="0" relativeHeight="251697152" behindDoc="0" locked="0" layoutInCell="1" allowOverlap="1" wp14:anchorId="5AA4FFF2" wp14:editId="7D7AE973">
          <wp:simplePos x="0" y="0"/>
          <wp:positionH relativeFrom="margin">
            <wp:posOffset>4438650</wp:posOffset>
          </wp:positionH>
          <wp:positionV relativeFrom="paragraph">
            <wp:posOffset>514406</wp:posOffset>
          </wp:positionV>
          <wp:extent cx="1768006" cy="600075"/>
          <wp:effectExtent l="0" t="0" r="3810" b="0"/>
          <wp:wrapNone/>
          <wp:docPr id="4" name="Grafik 4" descr="W:\Bildmaterial\Archiv\Logo Universitätsklinikum\Pixelgrafiken\UKU_Logo_RGB_Far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Bildmaterial\Archiv\Logo Universitätsklinikum\Pixelgrafiken\UKU_Logo_RGB_Farb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8006"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1C39" w:rsidRPr="0011170C">
      <w:rPr>
        <w:noProof/>
        <w:lang w:eastAsia="de-DE"/>
      </w:rPr>
      <w:drawing>
        <wp:anchor distT="0" distB="0" distL="114300" distR="114300" simplePos="0" relativeHeight="251695104" behindDoc="0" locked="0" layoutInCell="1" allowOverlap="1" wp14:anchorId="3DA6A0D1" wp14:editId="27888EEC">
          <wp:simplePos x="0" y="0"/>
          <wp:positionH relativeFrom="column">
            <wp:posOffset>3276600</wp:posOffset>
          </wp:positionH>
          <wp:positionV relativeFrom="paragraph">
            <wp:posOffset>334911</wp:posOffset>
          </wp:positionV>
          <wp:extent cx="971176" cy="990600"/>
          <wp:effectExtent l="0" t="0" r="635" b="0"/>
          <wp:wrapNone/>
          <wp:docPr id="5" name="Grafik 5" descr="W:\PRESSEINFORMATIONEN\Presseinformationen 2019\Dokumente\Asthmastudie\Logos\Logo SRM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RESSEINFORMATIONEN\Presseinformationen 2019\Dokumente\Asthmastudie\Logos\Logo SRM 2017.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71176"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1C39" w:rsidRPr="0011170C">
      <w:rPr>
        <w:noProof/>
        <w:lang w:eastAsia="de-DE"/>
      </w:rPr>
      <w:drawing>
        <wp:anchor distT="0" distB="0" distL="114300" distR="114300" simplePos="0" relativeHeight="251693056" behindDoc="0" locked="0" layoutInCell="1" allowOverlap="1" wp14:anchorId="2896212C" wp14:editId="1A52F003">
          <wp:simplePos x="0" y="0"/>
          <wp:positionH relativeFrom="column">
            <wp:posOffset>1185545</wp:posOffset>
          </wp:positionH>
          <wp:positionV relativeFrom="paragraph">
            <wp:posOffset>409575</wp:posOffset>
          </wp:positionV>
          <wp:extent cx="2009775" cy="839470"/>
          <wp:effectExtent l="0" t="0" r="9525" b="0"/>
          <wp:wrapNone/>
          <wp:docPr id="7" name="Grafik 7" descr="W:\PRESSEINFORMATIONEN\Presseinformationen 2019\Dokumente\Asthmastudie\Logos\1_DSHS-Logo_JPEG (Web -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PRESSEINFORMATIONEN\Presseinformationen 2019\Dokumente\Asthmastudie\Logos\1_DSHS-Logo_JPEG (Web - 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09775" cy="839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1C39">
      <w:rPr>
        <w:noProof/>
        <w:lang w:eastAsia="de-DE"/>
      </w:rPr>
      <mc:AlternateContent>
        <mc:Choice Requires="wps">
          <w:drawing>
            <wp:anchor distT="45720" distB="45720" distL="114300" distR="114300" simplePos="0" relativeHeight="251682816" behindDoc="0" locked="0" layoutInCell="1" allowOverlap="1" wp14:anchorId="2241F924" wp14:editId="075A5325">
              <wp:simplePos x="0" y="0"/>
              <wp:positionH relativeFrom="column">
                <wp:posOffset>2122170</wp:posOffset>
              </wp:positionH>
              <wp:positionV relativeFrom="paragraph">
                <wp:posOffset>463550</wp:posOffset>
              </wp:positionV>
              <wp:extent cx="1466850" cy="286385"/>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86385"/>
                      </a:xfrm>
                      <a:prstGeom prst="rect">
                        <a:avLst/>
                      </a:prstGeom>
                      <a:solidFill>
                        <a:srgbClr val="FFFFFF"/>
                      </a:solidFill>
                      <a:ln w="9525">
                        <a:noFill/>
                        <a:miter lim="800000"/>
                        <a:headEnd/>
                        <a:tailEnd/>
                      </a:ln>
                    </wps:spPr>
                    <wps:txbx>
                      <w:txbxContent>
                        <w:p w14:paraId="24A6D7EA" w14:textId="7AC66538" w:rsidR="00181C39" w:rsidRDefault="00181C3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41F924" id="_x0000_t202" coordsize="21600,21600" o:spt="202" path="m,l,21600r21600,l21600,xe">
              <v:stroke joinstyle="miter"/>
              <v:path gradientshapeok="t" o:connecttype="rect"/>
            </v:shapetype>
            <v:shape id="Textfeld 2" o:spid="_x0000_s1031" type="#_x0000_t202" style="position:absolute;margin-left:167.1pt;margin-top:36.5pt;width:115.5pt;height:22.55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" stroked="f">
              <v:textbox style="mso-fit-shape-to-text:t">
                <w:txbxContent>
                  <w:p w14:paraId="24A6D7EA" w14:textId="7AC66538" w:rsidR="00181C39" w:rsidRDefault="00181C39"/>
                </w:txbxContent>
              </v:textbox>
              <w10:wrap type="square"/>
            </v:shape>
          </w:pict>
        </mc:Fallback>
      </mc:AlternateContent>
    </w:r>
    <w:r w:rsidR="00181C39">
      <w:rPr>
        <w:noProof/>
        <w:lang w:eastAsia="de-DE"/>
      </w:rPr>
      <mc:AlternateContent>
        <mc:Choice Requires="wps">
          <w:drawing>
            <wp:anchor distT="4294967295" distB="4294967295" distL="114300" distR="114300" simplePos="0" relativeHeight="251680768" behindDoc="1" locked="0" layoutInCell="1" allowOverlap="1" wp14:anchorId="3ACF9369" wp14:editId="0A4C861D">
              <wp:simplePos x="0" y="0"/>
              <wp:positionH relativeFrom="page">
                <wp:posOffset>0</wp:posOffset>
              </wp:positionH>
              <wp:positionV relativeFrom="page">
                <wp:posOffset>3780789</wp:posOffset>
              </wp:positionV>
              <wp:extent cx="360045" cy="0"/>
              <wp:effectExtent l="0" t="0" r="20955" b="19050"/>
              <wp:wrapNone/>
              <wp:docPr id="34" name="Gerader Verbinde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0045"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745057" id="Gerader Verbinder 34" o:spid="_x0000_s1026" style="position:absolute;z-index:-2516357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0,297.7pt" to="28.3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" strokecolor="black [3213]" strokeweight=".25pt">
              <v:stroke joinstyle="miter"/>
              <o:lock v:ext="edit" shapetype="f"/>
              <w10:wrap anchorx="page" anchory="page"/>
            </v:line>
          </w:pict>
        </mc:Fallback>
      </mc:AlternateContent>
    </w:r>
    <w:r w:rsidR="00181C39">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75D81"/>
    <w:multiLevelType w:val="hybridMultilevel"/>
    <w:tmpl w:val="CBFAB6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7FF7462"/>
    <w:multiLevelType w:val="hybridMultilevel"/>
    <w:tmpl w:val="4F5018D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8F55D8F"/>
    <w:multiLevelType w:val="hybridMultilevel"/>
    <w:tmpl w:val="4D22AB44"/>
    <w:lvl w:ilvl="0" w:tplc="5770CCF4">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2295162"/>
    <w:multiLevelType w:val="hybridMultilevel"/>
    <w:tmpl w:val="A7C241E4"/>
    <w:lvl w:ilvl="0" w:tplc="F4A60C8C">
      <w:start w:val="12"/>
      <w:numFmt w:val="bullet"/>
      <w:lvlText w:val="-"/>
      <w:lvlJc w:val="left"/>
      <w:pPr>
        <w:ind w:left="720" w:hanging="360"/>
      </w:pPr>
      <w:rPr>
        <w:rFonts w:ascii="Corbel" w:eastAsiaTheme="minorHAnsi" w:hAnsi="Corbe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DA28F9"/>
    <w:multiLevelType w:val="hybridMultilevel"/>
    <w:tmpl w:val="8050157E"/>
    <w:lvl w:ilvl="0" w:tplc="2B3A9B8A">
      <w:numFmt w:val="bullet"/>
      <w:lvlText w:val="-"/>
      <w:lvlJc w:val="left"/>
      <w:pPr>
        <w:ind w:left="360" w:hanging="360"/>
      </w:pPr>
      <w:rPr>
        <w:rFonts w:ascii="Corbel" w:eastAsiaTheme="minorHAnsi" w:hAnsi="Corbel"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8E656B6"/>
    <w:multiLevelType w:val="hybridMultilevel"/>
    <w:tmpl w:val="409C1C9A"/>
    <w:lvl w:ilvl="0" w:tplc="776E1170">
      <w:numFmt w:val="bullet"/>
      <w:lvlText w:val="-"/>
      <w:lvlJc w:val="left"/>
      <w:pPr>
        <w:ind w:left="360" w:hanging="360"/>
      </w:pPr>
      <w:rPr>
        <w:rFonts w:ascii="Corbel" w:eastAsiaTheme="minorHAnsi" w:hAnsi="Corbel"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1A7348B"/>
    <w:multiLevelType w:val="hybridMultilevel"/>
    <w:tmpl w:val="C4E89BE8"/>
    <w:lvl w:ilvl="0" w:tplc="1A5CB50A">
      <w:start w:val="14"/>
      <w:numFmt w:val="bullet"/>
      <w:lvlText w:val="-"/>
      <w:lvlJc w:val="left"/>
      <w:pPr>
        <w:ind w:left="720" w:hanging="360"/>
      </w:pPr>
      <w:rPr>
        <w:rFonts w:ascii="Corbel" w:eastAsiaTheme="minorHAnsi" w:hAnsi="Corbe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C3E0F87"/>
    <w:multiLevelType w:val="hybridMultilevel"/>
    <w:tmpl w:val="D3424A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C904562"/>
    <w:multiLevelType w:val="hybridMultilevel"/>
    <w:tmpl w:val="7236EC66"/>
    <w:lvl w:ilvl="0" w:tplc="9F5862FA">
      <w:numFmt w:val="bullet"/>
      <w:lvlText w:val="-"/>
      <w:lvlJc w:val="left"/>
      <w:pPr>
        <w:ind w:left="360" w:hanging="360"/>
      </w:pPr>
      <w:rPr>
        <w:rFonts w:ascii="Corbel" w:eastAsiaTheme="minorHAnsi" w:hAnsi="Corbel" w:cstheme="minorBidi" w:hint="default"/>
        <w:b/>
        <w:sz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2D2467B2"/>
    <w:multiLevelType w:val="hybridMultilevel"/>
    <w:tmpl w:val="89BEBD0C"/>
    <w:lvl w:ilvl="0" w:tplc="2DF6A334">
      <w:numFmt w:val="bullet"/>
      <w:lvlText w:val="-"/>
      <w:lvlJc w:val="left"/>
      <w:pPr>
        <w:ind w:left="720" w:hanging="360"/>
      </w:pPr>
      <w:rPr>
        <w:rFonts w:ascii="Corbel" w:eastAsiaTheme="minorHAnsi" w:hAnsi="Corbe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9EE297D"/>
    <w:multiLevelType w:val="hybridMultilevel"/>
    <w:tmpl w:val="38B61664"/>
    <w:lvl w:ilvl="0" w:tplc="6A34ECE8">
      <w:numFmt w:val="bullet"/>
      <w:lvlText w:val="-"/>
      <w:lvlJc w:val="left"/>
      <w:pPr>
        <w:ind w:left="720" w:hanging="360"/>
      </w:pPr>
      <w:rPr>
        <w:rFonts w:ascii="Corbel" w:eastAsiaTheme="minorHAnsi" w:hAnsi="Corbe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EBA1E83"/>
    <w:multiLevelType w:val="hybridMultilevel"/>
    <w:tmpl w:val="C9FE99BA"/>
    <w:lvl w:ilvl="0" w:tplc="8B605A62">
      <w:start w:val="12"/>
      <w:numFmt w:val="bullet"/>
      <w:lvlText w:val="-"/>
      <w:lvlJc w:val="left"/>
      <w:pPr>
        <w:ind w:left="720" w:hanging="360"/>
      </w:pPr>
      <w:rPr>
        <w:rFonts w:ascii="Corbel" w:eastAsiaTheme="minorHAnsi" w:hAnsi="Corbe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11D3690"/>
    <w:multiLevelType w:val="hybridMultilevel"/>
    <w:tmpl w:val="394A3870"/>
    <w:lvl w:ilvl="0" w:tplc="8E12EECA">
      <w:numFmt w:val="bullet"/>
      <w:lvlText w:val="-"/>
      <w:lvlJc w:val="left"/>
      <w:pPr>
        <w:ind w:left="360" w:hanging="360"/>
      </w:pPr>
      <w:rPr>
        <w:rFonts w:ascii="Corbel" w:eastAsiaTheme="minorHAnsi" w:hAnsi="Corbel"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4487203F"/>
    <w:multiLevelType w:val="hybridMultilevel"/>
    <w:tmpl w:val="9F9A792E"/>
    <w:lvl w:ilvl="0" w:tplc="0EFE8430">
      <w:numFmt w:val="bullet"/>
      <w:lvlText w:val="-"/>
      <w:lvlJc w:val="left"/>
      <w:pPr>
        <w:ind w:left="502" w:hanging="360"/>
      </w:pPr>
      <w:rPr>
        <w:rFonts w:ascii="Corbel" w:eastAsiaTheme="minorHAnsi" w:hAnsi="Corbel" w:cstheme="minorBidi"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14" w15:restartNumberingAfterBreak="0">
    <w:nsid w:val="5BDE1EB1"/>
    <w:multiLevelType w:val="hybridMultilevel"/>
    <w:tmpl w:val="D62012BE"/>
    <w:lvl w:ilvl="0" w:tplc="802822BC">
      <w:numFmt w:val="bullet"/>
      <w:lvlText w:val=""/>
      <w:lvlJc w:val="left"/>
      <w:pPr>
        <w:ind w:left="644" w:hanging="360"/>
      </w:pPr>
      <w:rPr>
        <w:rFonts w:ascii="Symbol" w:eastAsiaTheme="minorHAnsi" w:hAnsi="Symbol" w:cstheme="minorBidi"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5" w15:restartNumberingAfterBreak="0">
    <w:nsid w:val="5F9230D4"/>
    <w:multiLevelType w:val="hybridMultilevel"/>
    <w:tmpl w:val="C000419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626A3870"/>
    <w:multiLevelType w:val="hybridMultilevel"/>
    <w:tmpl w:val="403EEBDC"/>
    <w:lvl w:ilvl="0" w:tplc="0832AE10">
      <w:numFmt w:val="bullet"/>
      <w:lvlText w:val=""/>
      <w:lvlJc w:val="left"/>
      <w:pPr>
        <w:ind w:left="360" w:hanging="360"/>
      </w:pPr>
      <w:rPr>
        <w:rFonts w:ascii="Symbol" w:eastAsiaTheme="minorHAnsi" w:hAnsi="Symbol"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8C40314"/>
    <w:multiLevelType w:val="hybridMultilevel"/>
    <w:tmpl w:val="4588E42C"/>
    <w:lvl w:ilvl="0" w:tplc="3D2ABEA4">
      <w:start w:val="2"/>
      <w:numFmt w:val="bullet"/>
      <w:lvlText w:val="-"/>
      <w:lvlJc w:val="left"/>
      <w:pPr>
        <w:ind w:left="360" w:hanging="360"/>
      </w:pPr>
      <w:rPr>
        <w:rFonts w:ascii="Corbel" w:eastAsiaTheme="minorHAnsi" w:hAnsi="Corbel"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69BC1F18"/>
    <w:multiLevelType w:val="hybridMultilevel"/>
    <w:tmpl w:val="47F018D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6AD9630C"/>
    <w:multiLevelType w:val="hybridMultilevel"/>
    <w:tmpl w:val="16867BE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6D1A55A7"/>
    <w:multiLevelType w:val="hybridMultilevel"/>
    <w:tmpl w:val="4E4ADDB8"/>
    <w:lvl w:ilvl="0" w:tplc="061844E4">
      <w:start w:val="731"/>
      <w:numFmt w:val="bullet"/>
      <w:lvlText w:val="-"/>
      <w:lvlJc w:val="left"/>
      <w:pPr>
        <w:ind w:left="720" w:hanging="360"/>
      </w:pPr>
      <w:rPr>
        <w:rFonts w:ascii="Corbel" w:eastAsiaTheme="minorHAnsi" w:hAnsi="Corbe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29B6E27"/>
    <w:multiLevelType w:val="hybridMultilevel"/>
    <w:tmpl w:val="542A500A"/>
    <w:lvl w:ilvl="0" w:tplc="2C8C80B0">
      <w:numFmt w:val="bullet"/>
      <w:lvlText w:val="-"/>
      <w:lvlJc w:val="left"/>
      <w:pPr>
        <w:ind w:left="360" w:hanging="360"/>
      </w:pPr>
      <w:rPr>
        <w:rFonts w:ascii="Corbel" w:eastAsia="Calibri" w:hAnsi="Corbel" w:cs="Times New Roman"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22" w15:restartNumberingAfterBreak="0">
    <w:nsid w:val="77153892"/>
    <w:multiLevelType w:val="hybridMultilevel"/>
    <w:tmpl w:val="180835D8"/>
    <w:lvl w:ilvl="0" w:tplc="9FA2941A">
      <w:numFmt w:val="bullet"/>
      <w:lvlText w:val="-"/>
      <w:lvlJc w:val="left"/>
      <w:pPr>
        <w:ind w:left="720" w:hanging="360"/>
      </w:pPr>
      <w:rPr>
        <w:rFonts w:ascii="Corbel" w:eastAsiaTheme="minorHAnsi" w:hAnsi="Corbe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D99345C"/>
    <w:multiLevelType w:val="hybridMultilevel"/>
    <w:tmpl w:val="1F8205A2"/>
    <w:lvl w:ilvl="0" w:tplc="6D1083FE">
      <w:start w:val="3"/>
      <w:numFmt w:val="bullet"/>
      <w:lvlText w:val="-"/>
      <w:lvlJc w:val="left"/>
      <w:pPr>
        <w:ind w:left="720" w:hanging="360"/>
      </w:pPr>
      <w:rPr>
        <w:rFonts w:ascii="Calibri" w:eastAsia="Calibri" w:hAnsi="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6"/>
  </w:num>
  <w:num w:numId="2">
    <w:abstractNumId w:val="22"/>
  </w:num>
  <w:num w:numId="3">
    <w:abstractNumId w:val="11"/>
  </w:num>
  <w:num w:numId="4">
    <w:abstractNumId w:val="3"/>
  </w:num>
  <w:num w:numId="5">
    <w:abstractNumId w:val="2"/>
  </w:num>
  <w:num w:numId="6">
    <w:abstractNumId w:val="16"/>
  </w:num>
  <w:num w:numId="7">
    <w:abstractNumId w:val="20"/>
  </w:num>
  <w:num w:numId="8">
    <w:abstractNumId w:val="12"/>
  </w:num>
  <w:num w:numId="9">
    <w:abstractNumId w:val="19"/>
  </w:num>
  <w:num w:numId="10">
    <w:abstractNumId w:val="0"/>
  </w:num>
  <w:num w:numId="11">
    <w:abstractNumId w:val="23"/>
  </w:num>
  <w:num w:numId="12">
    <w:abstractNumId w:val="18"/>
  </w:num>
  <w:num w:numId="13">
    <w:abstractNumId w:val="21"/>
  </w:num>
  <w:num w:numId="14">
    <w:abstractNumId w:val="17"/>
  </w:num>
  <w:num w:numId="15">
    <w:abstractNumId w:val="10"/>
  </w:num>
  <w:num w:numId="16">
    <w:abstractNumId w:val="5"/>
  </w:num>
  <w:num w:numId="17">
    <w:abstractNumId w:val="14"/>
  </w:num>
  <w:num w:numId="18">
    <w:abstractNumId w:val="4"/>
  </w:num>
  <w:num w:numId="19">
    <w:abstractNumId w:val="15"/>
  </w:num>
  <w:num w:numId="20">
    <w:abstractNumId w:val="8"/>
  </w:num>
  <w:num w:numId="21">
    <w:abstractNumId w:val="9"/>
  </w:num>
  <w:num w:numId="22">
    <w:abstractNumId w:val="13"/>
  </w:num>
  <w:num w:numId="23">
    <w:abstractNumId w:val="1"/>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5AF"/>
    <w:rsid w:val="0000067C"/>
    <w:rsid w:val="00001C81"/>
    <w:rsid w:val="0000312E"/>
    <w:rsid w:val="0000709E"/>
    <w:rsid w:val="000151E4"/>
    <w:rsid w:val="00020832"/>
    <w:rsid w:val="000238FF"/>
    <w:rsid w:val="00023BE7"/>
    <w:rsid w:val="00027D99"/>
    <w:rsid w:val="0003043C"/>
    <w:rsid w:val="00030672"/>
    <w:rsid w:val="0003490C"/>
    <w:rsid w:val="0003509A"/>
    <w:rsid w:val="000350F8"/>
    <w:rsid w:val="00040ED9"/>
    <w:rsid w:val="00045A98"/>
    <w:rsid w:val="00045B04"/>
    <w:rsid w:val="00050C3A"/>
    <w:rsid w:val="000513DA"/>
    <w:rsid w:val="00065F31"/>
    <w:rsid w:val="000710E8"/>
    <w:rsid w:val="00073C44"/>
    <w:rsid w:val="00075560"/>
    <w:rsid w:val="00082E08"/>
    <w:rsid w:val="00084645"/>
    <w:rsid w:val="00084765"/>
    <w:rsid w:val="00087FD2"/>
    <w:rsid w:val="00094E24"/>
    <w:rsid w:val="0009726E"/>
    <w:rsid w:val="00097408"/>
    <w:rsid w:val="0009772A"/>
    <w:rsid w:val="000A0151"/>
    <w:rsid w:val="000A47BB"/>
    <w:rsid w:val="000A488A"/>
    <w:rsid w:val="000A5D70"/>
    <w:rsid w:val="000B3B2D"/>
    <w:rsid w:val="000B4E4C"/>
    <w:rsid w:val="000C0D30"/>
    <w:rsid w:val="000C5A9A"/>
    <w:rsid w:val="000D256A"/>
    <w:rsid w:val="000D38F0"/>
    <w:rsid w:val="000D4F41"/>
    <w:rsid w:val="000D5CE7"/>
    <w:rsid w:val="000E0771"/>
    <w:rsid w:val="000E3C94"/>
    <w:rsid w:val="000E4F02"/>
    <w:rsid w:val="000E55AE"/>
    <w:rsid w:val="000F12C7"/>
    <w:rsid w:val="000F1CAC"/>
    <w:rsid w:val="000F2196"/>
    <w:rsid w:val="00102387"/>
    <w:rsid w:val="00103635"/>
    <w:rsid w:val="00107EA5"/>
    <w:rsid w:val="00111D34"/>
    <w:rsid w:val="00113549"/>
    <w:rsid w:val="001147A8"/>
    <w:rsid w:val="00115AC3"/>
    <w:rsid w:val="001205F4"/>
    <w:rsid w:val="0012137A"/>
    <w:rsid w:val="00122CDC"/>
    <w:rsid w:val="00124ECE"/>
    <w:rsid w:val="00127613"/>
    <w:rsid w:val="00127DFC"/>
    <w:rsid w:val="00135540"/>
    <w:rsid w:val="00137D74"/>
    <w:rsid w:val="00141E6B"/>
    <w:rsid w:val="0014488B"/>
    <w:rsid w:val="001471A5"/>
    <w:rsid w:val="00147BDB"/>
    <w:rsid w:val="001502F3"/>
    <w:rsid w:val="00151BDD"/>
    <w:rsid w:val="001521C8"/>
    <w:rsid w:val="001528E4"/>
    <w:rsid w:val="00160D78"/>
    <w:rsid w:val="00162563"/>
    <w:rsid w:val="001629DE"/>
    <w:rsid w:val="00162C93"/>
    <w:rsid w:val="001638E1"/>
    <w:rsid w:val="001639BE"/>
    <w:rsid w:val="001639C6"/>
    <w:rsid w:val="00165D3A"/>
    <w:rsid w:val="00166B1A"/>
    <w:rsid w:val="001701DE"/>
    <w:rsid w:val="00174608"/>
    <w:rsid w:val="00181C39"/>
    <w:rsid w:val="00181DEA"/>
    <w:rsid w:val="00185A4F"/>
    <w:rsid w:val="00186A46"/>
    <w:rsid w:val="00192A5B"/>
    <w:rsid w:val="001952AC"/>
    <w:rsid w:val="00196B82"/>
    <w:rsid w:val="001975AF"/>
    <w:rsid w:val="001979FB"/>
    <w:rsid w:val="001A1389"/>
    <w:rsid w:val="001A50C7"/>
    <w:rsid w:val="001A5ECC"/>
    <w:rsid w:val="001A7AEE"/>
    <w:rsid w:val="001B7B41"/>
    <w:rsid w:val="001C2518"/>
    <w:rsid w:val="001C3B44"/>
    <w:rsid w:val="001C3EF6"/>
    <w:rsid w:val="001C43FA"/>
    <w:rsid w:val="001C4635"/>
    <w:rsid w:val="001C6224"/>
    <w:rsid w:val="001C7B36"/>
    <w:rsid w:val="001D4021"/>
    <w:rsid w:val="001E1E87"/>
    <w:rsid w:val="001E244A"/>
    <w:rsid w:val="001E27C7"/>
    <w:rsid w:val="001E2B72"/>
    <w:rsid w:val="001E5037"/>
    <w:rsid w:val="001F1AA5"/>
    <w:rsid w:val="001F27B5"/>
    <w:rsid w:val="001F2D54"/>
    <w:rsid w:val="001F4F91"/>
    <w:rsid w:val="001F5475"/>
    <w:rsid w:val="001F575C"/>
    <w:rsid w:val="001F59E2"/>
    <w:rsid w:val="002006D0"/>
    <w:rsid w:val="002010F8"/>
    <w:rsid w:val="0020341B"/>
    <w:rsid w:val="00203935"/>
    <w:rsid w:val="00204A3C"/>
    <w:rsid w:val="002057F6"/>
    <w:rsid w:val="00206136"/>
    <w:rsid w:val="00206A62"/>
    <w:rsid w:val="00210B1C"/>
    <w:rsid w:val="00212153"/>
    <w:rsid w:val="002129B8"/>
    <w:rsid w:val="00213CAE"/>
    <w:rsid w:val="00215486"/>
    <w:rsid w:val="00215A6F"/>
    <w:rsid w:val="0022399F"/>
    <w:rsid w:val="00224543"/>
    <w:rsid w:val="0022611A"/>
    <w:rsid w:val="002267E8"/>
    <w:rsid w:val="00227814"/>
    <w:rsid w:val="002318AA"/>
    <w:rsid w:val="00234C10"/>
    <w:rsid w:val="00234C93"/>
    <w:rsid w:val="00235CD7"/>
    <w:rsid w:val="00236400"/>
    <w:rsid w:val="00243D04"/>
    <w:rsid w:val="0024525D"/>
    <w:rsid w:val="0024791A"/>
    <w:rsid w:val="0025067B"/>
    <w:rsid w:val="00253AF5"/>
    <w:rsid w:val="00254706"/>
    <w:rsid w:val="002550CE"/>
    <w:rsid w:val="00255CD1"/>
    <w:rsid w:val="00257039"/>
    <w:rsid w:val="00257124"/>
    <w:rsid w:val="002627B1"/>
    <w:rsid w:val="00262832"/>
    <w:rsid w:val="00265F64"/>
    <w:rsid w:val="00267003"/>
    <w:rsid w:val="00267E56"/>
    <w:rsid w:val="0027127D"/>
    <w:rsid w:val="00272395"/>
    <w:rsid w:val="0027352E"/>
    <w:rsid w:val="00274FF9"/>
    <w:rsid w:val="00280242"/>
    <w:rsid w:val="002806A7"/>
    <w:rsid w:val="002843F8"/>
    <w:rsid w:val="002848E2"/>
    <w:rsid w:val="002936A5"/>
    <w:rsid w:val="00296FCB"/>
    <w:rsid w:val="002A5137"/>
    <w:rsid w:val="002A5C1E"/>
    <w:rsid w:val="002A63CB"/>
    <w:rsid w:val="002A6E3A"/>
    <w:rsid w:val="002B3AD5"/>
    <w:rsid w:val="002B715B"/>
    <w:rsid w:val="002C4D00"/>
    <w:rsid w:val="002C5A37"/>
    <w:rsid w:val="002C7367"/>
    <w:rsid w:val="002C7553"/>
    <w:rsid w:val="002D0C40"/>
    <w:rsid w:val="002D12FA"/>
    <w:rsid w:val="002D1F1E"/>
    <w:rsid w:val="002D5642"/>
    <w:rsid w:val="002D6693"/>
    <w:rsid w:val="002E0E63"/>
    <w:rsid w:val="002E1050"/>
    <w:rsid w:val="002E28DE"/>
    <w:rsid w:val="002E45BD"/>
    <w:rsid w:val="002E4CCF"/>
    <w:rsid w:val="002F1A30"/>
    <w:rsid w:val="002F1ECF"/>
    <w:rsid w:val="002F6D07"/>
    <w:rsid w:val="002F7F51"/>
    <w:rsid w:val="00301062"/>
    <w:rsid w:val="0030143F"/>
    <w:rsid w:val="00304224"/>
    <w:rsid w:val="00304653"/>
    <w:rsid w:val="00305A31"/>
    <w:rsid w:val="003118B3"/>
    <w:rsid w:val="0031260D"/>
    <w:rsid w:val="00315409"/>
    <w:rsid w:val="0032004C"/>
    <w:rsid w:val="00323D2D"/>
    <w:rsid w:val="0032604A"/>
    <w:rsid w:val="00326C0B"/>
    <w:rsid w:val="00337709"/>
    <w:rsid w:val="0034328C"/>
    <w:rsid w:val="003436E3"/>
    <w:rsid w:val="003506A0"/>
    <w:rsid w:val="00351793"/>
    <w:rsid w:val="003528EE"/>
    <w:rsid w:val="0035297C"/>
    <w:rsid w:val="00352B20"/>
    <w:rsid w:val="00357C56"/>
    <w:rsid w:val="0036565E"/>
    <w:rsid w:val="00365D9F"/>
    <w:rsid w:val="0036613B"/>
    <w:rsid w:val="00366A4E"/>
    <w:rsid w:val="00366B93"/>
    <w:rsid w:val="00372373"/>
    <w:rsid w:val="00374346"/>
    <w:rsid w:val="0037487D"/>
    <w:rsid w:val="00375125"/>
    <w:rsid w:val="00377065"/>
    <w:rsid w:val="0038164F"/>
    <w:rsid w:val="00381C3A"/>
    <w:rsid w:val="00387603"/>
    <w:rsid w:val="00387B6D"/>
    <w:rsid w:val="0039557C"/>
    <w:rsid w:val="003965F4"/>
    <w:rsid w:val="003A1002"/>
    <w:rsid w:val="003A4130"/>
    <w:rsid w:val="003A561A"/>
    <w:rsid w:val="003A65A8"/>
    <w:rsid w:val="003B27FD"/>
    <w:rsid w:val="003B41B5"/>
    <w:rsid w:val="003B53FD"/>
    <w:rsid w:val="003B6C94"/>
    <w:rsid w:val="003B7671"/>
    <w:rsid w:val="003B7A24"/>
    <w:rsid w:val="003C1087"/>
    <w:rsid w:val="003C1212"/>
    <w:rsid w:val="003C3F41"/>
    <w:rsid w:val="003C431D"/>
    <w:rsid w:val="003C5FED"/>
    <w:rsid w:val="003C7E85"/>
    <w:rsid w:val="003D02B9"/>
    <w:rsid w:val="003D1D85"/>
    <w:rsid w:val="003D5B69"/>
    <w:rsid w:val="003E23C8"/>
    <w:rsid w:val="003E2B46"/>
    <w:rsid w:val="003F0A49"/>
    <w:rsid w:val="003F2DCC"/>
    <w:rsid w:val="003F4151"/>
    <w:rsid w:val="003F4A30"/>
    <w:rsid w:val="003F4A95"/>
    <w:rsid w:val="003F5641"/>
    <w:rsid w:val="00401BD0"/>
    <w:rsid w:val="00406E6F"/>
    <w:rsid w:val="0040740F"/>
    <w:rsid w:val="00407BFF"/>
    <w:rsid w:val="00411CB8"/>
    <w:rsid w:val="00413314"/>
    <w:rsid w:val="00414174"/>
    <w:rsid w:val="00414A6B"/>
    <w:rsid w:val="0041500A"/>
    <w:rsid w:val="00421628"/>
    <w:rsid w:val="00423FBC"/>
    <w:rsid w:val="004244B9"/>
    <w:rsid w:val="004312AC"/>
    <w:rsid w:val="0043168C"/>
    <w:rsid w:val="00432496"/>
    <w:rsid w:val="00432613"/>
    <w:rsid w:val="0043557C"/>
    <w:rsid w:val="00435BC7"/>
    <w:rsid w:val="00437191"/>
    <w:rsid w:val="004401E5"/>
    <w:rsid w:val="004452E2"/>
    <w:rsid w:val="004472BF"/>
    <w:rsid w:val="00447D3F"/>
    <w:rsid w:val="00455FF1"/>
    <w:rsid w:val="00462A68"/>
    <w:rsid w:val="00464D43"/>
    <w:rsid w:val="00465377"/>
    <w:rsid w:val="00466118"/>
    <w:rsid w:val="004718B9"/>
    <w:rsid w:val="00471B10"/>
    <w:rsid w:val="00475C94"/>
    <w:rsid w:val="00477936"/>
    <w:rsid w:val="00480220"/>
    <w:rsid w:val="00481DC2"/>
    <w:rsid w:val="004827C0"/>
    <w:rsid w:val="00482E8D"/>
    <w:rsid w:val="0048673E"/>
    <w:rsid w:val="00486915"/>
    <w:rsid w:val="004916D0"/>
    <w:rsid w:val="004917B4"/>
    <w:rsid w:val="0049376D"/>
    <w:rsid w:val="00493A38"/>
    <w:rsid w:val="00494237"/>
    <w:rsid w:val="00495638"/>
    <w:rsid w:val="004A0FED"/>
    <w:rsid w:val="004A1EB1"/>
    <w:rsid w:val="004A31F1"/>
    <w:rsid w:val="004A5974"/>
    <w:rsid w:val="004A6F76"/>
    <w:rsid w:val="004A70EB"/>
    <w:rsid w:val="004A7258"/>
    <w:rsid w:val="004A72B3"/>
    <w:rsid w:val="004B047E"/>
    <w:rsid w:val="004B20ED"/>
    <w:rsid w:val="004B28C1"/>
    <w:rsid w:val="004B3A1D"/>
    <w:rsid w:val="004C11BA"/>
    <w:rsid w:val="004C2DCD"/>
    <w:rsid w:val="004C5E5C"/>
    <w:rsid w:val="004C5FE0"/>
    <w:rsid w:val="004D2D2B"/>
    <w:rsid w:val="004D32BB"/>
    <w:rsid w:val="004D7556"/>
    <w:rsid w:val="004E1523"/>
    <w:rsid w:val="004E1864"/>
    <w:rsid w:val="004E2506"/>
    <w:rsid w:val="004E2E3B"/>
    <w:rsid w:val="004E323F"/>
    <w:rsid w:val="004E3620"/>
    <w:rsid w:val="004E37B3"/>
    <w:rsid w:val="004E3D21"/>
    <w:rsid w:val="004E5BF6"/>
    <w:rsid w:val="004E787A"/>
    <w:rsid w:val="004F0038"/>
    <w:rsid w:val="004F1B45"/>
    <w:rsid w:val="004F2748"/>
    <w:rsid w:val="004F28DB"/>
    <w:rsid w:val="004F28F4"/>
    <w:rsid w:val="004F39B3"/>
    <w:rsid w:val="004F5BF6"/>
    <w:rsid w:val="00500D31"/>
    <w:rsid w:val="00501A1D"/>
    <w:rsid w:val="0050262E"/>
    <w:rsid w:val="0050427F"/>
    <w:rsid w:val="005050A2"/>
    <w:rsid w:val="00507075"/>
    <w:rsid w:val="00511622"/>
    <w:rsid w:val="00511EA5"/>
    <w:rsid w:val="0051204C"/>
    <w:rsid w:val="00513C83"/>
    <w:rsid w:val="005141F2"/>
    <w:rsid w:val="00515563"/>
    <w:rsid w:val="00515FB7"/>
    <w:rsid w:val="005161A3"/>
    <w:rsid w:val="00516504"/>
    <w:rsid w:val="005168BA"/>
    <w:rsid w:val="00517856"/>
    <w:rsid w:val="0052083B"/>
    <w:rsid w:val="00520BA5"/>
    <w:rsid w:val="0052352A"/>
    <w:rsid w:val="00524526"/>
    <w:rsid w:val="00524F70"/>
    <w:rsid w:val="0052505F"/>
    <w:rsid w:val="005254F3"/>
    <w:rsid w:val="00525BCF"/>
    <w:rsid w:val="00526084"/>
    <w:rsid w:val="0052634D"/>
    <w:rsid w:val="00541A4F"/>
    <w:rsid w:val="00542857"/>
    <w:rsid w:val="00546C90"/>
    <w:rsid w:val="00547806"/>
    <w:rsid w:val="00554859"/>
    <w:rsid w:val="00555C5D"/>
    <w:rsid w:val="005561FE"/>
    <w:rsid w:val="0055639F"/>
    <w:rsid w:val="0055721E"/>
    <w:rsid w:val="005579A1"/>
    <w:rsid w:val="005600DA"/>
    <w:rsid w:val="00561F6E"/>
    <w:rsid w:val="0056556A"/>
    <w:rsid w:val="005657F4"/>
    <w:rsid w:val="00567E72"/>
    <w:rsid w:val="005701D7"/>
    <w:rsid w:val="00571086"/>
    <w:rsid w:val="00571E75"/>
    <w:rsid w:val="00571EA9"/>
    <w:rsid w:val="005763D8"/>
    <w:rsid w:val="00583591"/>
    <w:rsid w:val="005841A1"/>
    <w:rsid w:val="00584E57"/>
    <w:rsid w:val="00586F01"/>
    <w:rsid w:val="00587626"/>
    <w:rsid w:val="00587E43"/>
    <w:rsid w:val="00590D90"/>
    <w:rsid w:val="00593414"/>
    <w:rsid w:val="0059531D"/>
    <w:rsid w:val="0059709E"/>
    <w:rsid w:val="005A1674"/>
    <w:rsid w:val="005A3898"/>
    <w:rsid w:val="005A7420"/>
    <w:rsid w:val="005B58EE"/>
    <w:rsid w:val="005B66E2"/>
    <w:rsid w:val="005C2ED2"/>
    <w:rsid w:val="005C4839"/>
    <w:rsid w:val="005C48C6"/>
    <w:rsid w:val="005C7BDA"/>
    <w:rsid w:val="005D1A49"/>
    <w:rsid w:val="005D6430"/>
    <w:rsid w:val="005E05DB"/>
    <w:rsid w:val="005E32FD"/>
    <w:rsid w:val="005E5328"/>
    <w:rsid w:val="005E7981"/>
    <w:rsid w:val="005F0723"/>
    <w:rsid w:val="005F17F0"/>
    <w:rsid w:val="005F3257"/>
    <w:rsid w:val="005F338E"/>
    <w:rsid w:val="005F5A9D"/>
    <w:rsid w:val="0060140C"/>
    <w:rsid w:val="006049CD"/>
    <w:rsid w:val="00606468"/>
    <w:rsid w:val="00611E48"/>
    <w:rsid w:val="006123D2"/>
    <w:rsid w:val="00612A26"/>
    <w:rsid w:val="0061626D"/>
    <w:rsid w:val="00616B85"/>
    <w:rsid w:val="00616BC8"/>
    <w:rsid w:val="006176B5"/>
    <w:rsid w:val="00620138"/>
    <w:rsid w:val="006201F0"/>
    <w:rsid w:val="00620F8F"/>
    <w:rsid w:val="006217EF"/>
    <w:rsid w:val="006238C2"/>
    <w:rsid w:val="0062686C"/>
    <w:rsid w:val="00627B4F"/>
    <w:rsid w:val="006308BE"/>
    <w:rsid w:val="00631163"/>
    <w:rsid w:val="0063678D"/>
    <w:rsid w:val="006410D1"/>
    <w:rsid w:val="00641C98"/>
    <w:rsid w:val="00644790"/>
    <w:rsid w:val="00645716"/>
    <w:rsid w:val="006470B6"/>
    <w:rsid w:val="006477A9"/>
    <w:rsid w:val="00650757"/>
    <w:rsid w:val="00650BBB"/>
    <w:rsid w:val="00651D43"/>
    <w:rsid w:val="00652576"/>
    <w:rsid w:val="00656BF5"/>
    <w:rsid w:val="0065791F"/>
    <w:rsid w:val="00660E7A"/>
    <w:rsid w:val="0066331F"/>
    <w:rsid w:val="0066635D"/>
    <w:rsid w:val="00667DA6"/>
    <w:rsid w:val="00670941"/>
    <w:rsid w:val="006733DC"/>
    <w:rsid w:val="00673935"/>
    <w:rsid w:val="00676F36"/>
    <w:rsid w:val="0067769A"/>
    <w:rsid w:val="00677B35"/>
    <w:rsid w:val="0068017A"/>
    <w:rsid w:val="006803BA"/>
    <w:rsid w:val="00684A1F"/>
    <w:rsid w:val="00684BD0"/>
    <w:rsid w:val="00686374"/>
    <w:rsid w:val="00693AED"/>
    <w:rsid w:val="00695E3F"/>
    <w:rsid w:val="006A4560"/>
    <w:rsid w:val="006A6D5C"/>
    <w:rsid w:val="006A6E5B"/>
    <w:rsid w:val="006A7DA5"/>
    <w:rsid w:val="006B002A"/>
    <w:rsid w:val="006B13C7"/>
    <w:rsid w:val="006B1D82"/>
    <w:rsid w:val="006B4686"/>
    <w:rsid w:val="006B652B"/>
    <w:rsid w:val="006B6B9C"/>
    <w:rsid w:val="006B6F92"/>
    <w:rsid w:val="006B750C"/>
    <w:rsid w:val="006C15CA"/>
    <w:rsid w:val="006C1694"/>
    <w:rsid w:val="006C33E9"/>
    <w:rsid w:val="006C3601"/>
    <w:rsid w:val="006C5ABC"/>
    <w:rsid w:val="006D096B"/>
    <w:rsid w:val="006D130F"/>
    <w:rsid w:val="006D1C67"/>
    <w:rsid w:val="006D30DB"/>
    <w:rsid w:val="006D3D3C"/>
    <w:rsid w:val="006D433C"/>
    <w:rsid w:val="006D5785"/>
    <w:rsid w:val="006E2C27"/>
    <w:rsid w:val="006E461D"/>
    <w:rsid w:val="006E563B"/>
    <w:rsid w:val="006E7C97"/>
    <w:rsid w:val="006E7CA7"/>
    <w:rsid w:val="006F0CDB"/>
    <w:rsid w:val="006F1ADF"/>
    <w:rsid w:val="006F34E9"/>
    <w:rsid w:val="006F4E77"/>
    <w:rsid w:val="006F6B8D"/>
    <w:rsid w:val="007005B8"/>
    <w:rsid w:val="00703E6B"/>
    <w:rsid w:val="00704A1E"/>
    <w:rsid w:val="00705713"/>
    <w:rsid w:val="00705A25"/>
    <w:rsid w:val="00705A6F"/>
    <w:rsid w:val="007114CC"/>
    <w:rsid w:val="007170B3"/>
    <w:rsid w:val="00722A6D"/>
    <w:rsid w:val="00723273"/>
    <w:rsid w:val="00723992"/>
    <w:rsid w:val="007245D5"/>
    <w:rsid w:val="00726A61"/>
    <w:rsid w:val="00726F2B"/>
    <w:rsid w:val="0072749E"/>
    <w:rsid w:val="00730CB8"/>
    <w:rsid w:val="007315F2"/>
    <w:rsid w:val="00733617"/>
    <w:rsid w:val="00736B54"/>
    <w:rsid w:val="007436FC"/>
    <w:rsid w:val="00745A99"/>
    <w:rsid w:val="007465FA"/>
    <w:rsid w:val="00746716"/>
    <w:rsid w:val="00746DC7"/>
    <w:rsid w:val="00747189"/>
    <w:rsid w:val="00747310"/>
    <w:rsid w:val="00750EB9"/>
    <w:rsid w:val="00751AC6"/>
    <w:rsid w:val="00753942"/>
    <w:rsid w:val="0075421C"/>
    <w:rsid w:val="007549E5"/>
    <w:rsid w:val="00766ABC"/>
    <w:rsid w:val="00770A0D"/>
    <w:rsid w:val="00771F69"/>
    <w:rsid w:val="00773579"/>
    <w:rsid w:val="00774AA4"/>
    <w:rsid w:val="007774E9"/>
    <w:rsid w:val="00781C20"/>
    <w:rsid w:val="0078208A"/>
    <w:rsid w:val="00784C85"/>
    <w:rsid w:val="00787E9E"/>
    <w:rsid w:val="00792A28"/>
    <w:rsid w:val="00793A48"/>
    <w:rsid w:val="00795A5B"/>
    <w:rsid w:val="00796C28"/>
    <w:rsid w:val="00797D13"/>
    <w:rsid w:val="007A28A7"/>
    <w:rsid w:val="007A38D4"/>
    <w:rsid w:val="007A419D"/>
    <w:rsid w:val="007A46E1"/>
    <w:rsid w:val="007A6A62"/>
    <w:rsid w:val="007B01C5"/>
    <w:rsid w:val="007B2CA7"/>
    <w:rsid w:val="007B436B"/>
    <w:rsid w:val="007C2223"/>
    <w:rsid w:val="007C2B5C"/>
    <w:rsid w:val="007C3A37"/>
    <w:rsid w:val="007C4E54"/>
    <w:rsid w:val="007C59F6"/>
    <w:rsid w:val="007D043A"/>
    <w:rsid w:val="007D790A"/>
    <w:rsid w:val="007E24E2"/>
    <w:rsid w:val="007E43FD"/>
    <w:rsid w:val="007E468E"/>
    <w:rsid w:val="007E668C"/>
    <w:rsid w:val="007E7040"/>
    <w:rsid w:val="007E7504"/>
    <w:rsid w:val="007E7BF5"/>
    <w:rsid w:val="007F03B8"/>
    <w:rsid w:val="007F0E38"/>
    <w:rsid w:val="007F1100"/>
    <w:rsid w:val="007F7F46"/>
    <w:rsid w:val="00803EBA"/>
    <w:rsid w:val="00803F29"/>
    <w:rsid w:val="0080463D"/>
    <w:rsid w:val="008067A7"/>
    <w:rsid w:val="00810592"/>
    <w:rsid w:val="00817839"/>
    <w:rsid w:val="00817BCF"/>
    <w:rsid w:val="00820497"/>
    <w:rsid w:val="00820A21"/>
    <w:rsid w:val="00821AD4"/>
    <w:rsid w:val="00827496"/>
    <w:rsid w:val="00830ADB"/>
    <w:rsid w:val="00832561"/>
    <w:rsid w:val="00833017"/>
    <w:rsid w:val="00840062"/>
    <w:rsid w:val="00840B08"/>
    <w:rsid w:val="00843D27"/>
    <w:rsid w:val="00846F8D"/>
    <w:rsid w:val="00847370"/>
    <w:rsid w:val="00850C71"/>
    <w:rsid w:val="00853474"/>
    <w:rsid w:val="00854066"/>
    <w:rsid w:val="00855768"/>
    <w:rsid w:val="00861AF1"/>
    <w:rsid w:val="00862070"/>
    <w:rsid w:val="00864593"/>
    <w:rsid w:val="008664A6"/>
    <w:rsid w:val="00866A04"/>
    <w:rsid w:val="0086702A"/>
    <w:rsid w:val="0087233C"/>
    <w:rsid w:val="0087349D"/>
    <w:rsid w:val="00874736"/>
    <w:rsid w:val="008758BC"/>
    <w:rsid w:val="00876013"/>
    <w:rsid w:val="008764CF"/>
    <w:rsid w:val="00883915"/>
    <w:rsid w:val="00884D49"/>
    <w:rsid w:val="00885900"/>
    <w:rsid w:val="0089326D"/>
    <w:rsid w:val="00893DC5"/>
    <w:rsid w:val="008977A8"/>
    <w:rsid w:val="008A1FA3"/>
    <w:rsid w:val="008B4712"/>
    <w:rsid w:val="008B6DAB"/>
    <w:rsid w:val="008B757E"/>
    <w:rsid w:val="008B7734"/>
    <w:rsid w:val="008C06A3"/>
    <w:rsid w:val="008C1030"/>
    <w:rsid w:val="008C15D0"/>
    <w:rsid w:val="008D1B8F"/>
    <w:rsid w:val="008D20B8"/>
    <w:rsid w:val="008D4069"/>
    <w:rsid w:val="008E0957"/>
    <w:rsid w:val="008E1ED1"/>
    <w:rsid w:val="008E44F8"/>
    <w:rsid w:val="008E6BB2"/>
    <w:rsid w:val="009013D1"/>
    <w:rsid w:val="00901650"/>
    <w:rsid w:val="00903F0A"/>
    <w:rsid w:val="009041AD"/>
    <w:rsid w:val="00905C3D"/>
    <w:rsid w:val="00912FD6"/>
    <w:rsid w:val="00922BD4"/>
    <w:rsid w:val="00930394"/>
    <w:rsid w:val="00932BB9"/>
    <w:rsid w:val="0093493D"/>
    <w:rsid w:val="00935C84"/>
    <w:rsid w:val="00941DB2"/>
    <w:rsid w:val="0094388E"/>
    <w:rsid w:val="00946BDE"/>
    <w:rsid w:val="00950A86"/>
    <w:rsid w:val="00955274"/>
    <w:rsid w:val="0095668A"/>
    <w:rsid w:val="00961B6B"/>
    <w:rsid w:val="00962C85"/>
    <w:rsid w:val="009640BA"/>
    <w:rsid w:val="00964F0C"/>
    <w:rsid w:val="00971956"/>
    <w:rsid w:val="009723B4"/>
    <w:rsid w:val="00972BBA"/>
    <w:rsid w:val="00974F25"/>
    <w:rsid w:val="009770C4"/>
    <w:rsid w:val="009802E4"/>
    <w:rsid w:val="009859EB"/>
    <w:rsid w:val="00986BE7"/>
    <w:rsid w:val="00987E2F"/>
    <w:rsid w:val="0099019A"/>
    <w:rsid w:val="009903A4"/>
    <w:rsid w:val="00990672"/>
    <w:rsid w:val="0099070B"/>
    <w:rsid w:val="009911FA"/>
    <w:rsid w:val="009929D1"/>
    <w:rsid w:val="00992A88"/>
    <w:rsid w:val="00996DBB"/>
    <w:rsid w:val="00997AC0"/>
    <w:rsid w:val="009A57DE"/>
    <w:rsid w:val="009A7652"/>
    <w:rsid w:val="009B4BA7"/>
    <w:rsid w:val="009C13B2"/>
    <w:rsid w:val="009C3E03"/>
    <w:rsid w:val="009C5EE5"/>
    <w:rsid w:val="009C5FA6"/>
    <w:rsid w:val="009D579A"/>
    <w:rsid w:val="009D61C5"/>
    <w:rsid w:val="009E0F80"/>
    <w:rsid w:val="009E2E2A"/>
    <w:rsid w:val="009E3D29"/>
    <w:rsid w:val="009E3DE8"/>
    <w:rsid w:val="009E4D24"/>
    <w:rsid w:val="009E4FDE"/>
    <w:rsid w:val="009E6B40"/>
    <w:rsid w:val="009F0715"/>
    <w:rsid w:val="009F387A"/>
    <w:rsid w:val="009F3ABF"/>
    <w:rsid w:val="009F3F6D"/>
    <w:rsid w:val="009F48D2"/>
    <w:rsid w:val="009F5A40"/>
    <w:rsid w:val="009F5DCA"/>
    <w:rsid w:val="009F727C"/>
    <w:rsid w:val="00A06316"/>
    <w:rsid w:val="00A1111C"/>
    <w:rsid w:val="00A11E2D"/>
    <w:rsid w:val="00A137E3"/>
    <w:rsid w:val="00A15BDF"/>
    <w:rsid w:val="00A170D7"/>
    <w:rsid w:val="00A20D91"/>
    <w:rsid w:val="00A22039"/>
    <w:rsid w:val="00A34453"/>
    <w:rsid w:val="00A34AAC"/>
    <w:rsid w:val="00A35435"/>
    <w:rsid w:val="00A35687"/>
    <w:rsid w:val="00A40A6B"/>
    <w:rsid w:val="00A438E7"/>
    <w:rsid w:val="00A5087D"/>
    <w:rsid w:val="00A53BF2"/>
    <w:rsid w:val="00A558A7"/>
    <w:rsid w:val="00A55C6E"/>
    <w:rsid w:val="00A56D94"/>
    <w:rsid w:val="00A57D56"/>
    <w:rsid w:val="00A60D3A"/>
    <w:rsid w:val="00A6596E"/>
    <w:rsid w:val="00A65BBA"/>
    <w:rsid w:val="00A72A48"/>
    <w:rsid w:val="00A73C94"/>
    <w:rsid w:val="00A752AF"/>
    <w:rsid w:val="00A761A2"/>
    <w:rsid w:val="00A76F31"/>
    <w:rsid w:val="00A811D6"/>
    <w:rsid w:val="00A8141E"/>
    <w:rsid w:val="00A83044"/>
    <w:rsid w:val="00A83F36"/>
    <w:rsid w:val="00A85D8D"/>
    <w:rsid w:val="00A95905"/>
    <w:rsid w:val="00A96BBC"/>
    <w:rsid w:val="00AA261F"/>
    <w:rsid w:val="00AA2DD1"/>
    <w:rsid w:val="00AB12E4"/>
    <w:rsid w:val="00AB35E8"/>
    <w:rsid w:val="00AB3BA7"/>
    <w:rsid w:val="00AB40FE"/>
    <w:rsid w:val="00AB4BAC"/>
    <w:rsid w:val="00AB5B43"/>
    <w:rsid w:val="00AB7AC8"/>
    <w:rsid w:val="00AC08A3"/>
    <w:rsid w:val="00AC1839"/>
    <w:rsid w:val="00AC1DF7"/>
    <w:rsid w:val="00AC7B7F"/>
    <w:rsid w:val="00AD2B34"/>
    <w:rsid w:val="00AD3D59"/>
    <w:rsid w:val="00AD4E4B"/>
    <w:rsid w:val="00AD71FD"/>
    <w:rsid w:val="00AD7ACF"/>
    <w:rsid w:val="00AE1209"/>
    <w:rsid w:val="00AE313B"/>
    <w:rsid w:val="00AF107E"/>
    <w:rsid w:val="00AF3CFC"/>
    <w:rsid w:val="00AF592B"/>
    <w:rsid w:val="00B06A74"/>
    <w:rsid w:val="00B07D97"/>
    <w:rsid w:val="00B10ABB"/>
    <w:rsid w:val="00B10CEF"/>
    <w:rsid w:val="00B15996"/>
    <w:rsid w:val="00B162B7"/>
    <w:rsid w:val="00B228E7"/>
    <w:rsid w:val="00B22F00"/>
    <w:rsid w:val="00B24B28"/>
    <w:rsid w:val="00B24CDD"/>
    <w:rsid w:val="00B32106"/>
    <w:rsid w:val="00B32681"/>
    <w:rsid w:val="00B32E53"/>
    <w:rsid w:val="00B36BC3"/>
    <w:rsid w:val="00B4002A"/>
    <w:rsid w:val="00B42182"/>
    <w:rsid w:val="00B42CB1"/>
    <w:rsid w:val="00B4420F"/>
    <w:rsid w:val="00B44772"/>
    <w:rsid w:val="00B51D18"/>
    <w:rsid w:val="00B5548F"/>
    <w:rsid w:val="00B57F3C"/>
    <w:rsid w:val="00B634F6"/>
    <w:rsid w:val="00B63A5A"/>
    <w:rsid w:val="00B66A70"/>
    <w:rsid w:val="00B66E49"/>
    <w:rsid w:val="00B74950"/>
    <w:rsid w:val="00B75F59"/>
    <w:rsid w:val="00B80D26"/>
    <w:rsid w:val="00B80FC9"/>
    <w:rsid w:val="00B81014"/>
    <w:rsid w:val="00B8248C"/>
    <w:rsid w:val="00B86560"/>
    <w:rsid w:val="00B868CB"/>
    <w:rsid w:val="00B86A52"/>
    <w:rsid w:val="00B86C21"/>
    <w:rsid w:val="00B8718C"/>
    <w:rsid w:val="00BA0CAB"/>
    <w:rsid w:val="00BA25AA"/>
    <w:rsid w:val="00BA4AE6"/>
    <w:rsid w:val="00BA6E27"/>
    <w:rsid w:val="00BA7352"/>
    <w:rsid w:val="00BB1EF8"/>
    <w:rsid w:val="00BB3202"/>
    <w:rsid w:val="00BB4468"/>
    <w:rsid w:val="00BC06C7"/>
    <w:rsid w:val="00BC1B48"/>
    <w:rsid w:val="00BC2ABB"/>
    <w:rsid w:val="00BC2F15"/>
    <w:rsid w:val="00BC4BA3"/>
    <w:rsid w:val="00BD0286"/>
    <w:rsid w:val="00BD2F91"/>
    <w:rsid w:val="00BD53DB"/>
    <w:rsid w:val="00BE003A"/>
    <w:rsid w:val="00BE19CD"/>
    <w:rsid w:val="00BF03CE"/>
    <w:rsid w:val="00BF33AF"/>
    <w:rsid w:val="00BF37B3"/>
    <w:rsid w:val="00BF4D49"/>
    <w:rsid w:val="00BF5ED4"/>
    <w:rsid w:val="00BF65B9"/>
    <w:rsid w:val="00BF6725"/>
    <w:rsid w:val="00BF6A08"/>
    <w:rsid w:val="00BF6EA2"/>
    <w:rsid w:val="00C0443B"/>
    <w:rsid w:val="00C06AAA"/>
    <w:rsid w:val="00C109D8"/>
    <w:rsid w:val="00C127A5"/>
    <w:rsid w:val="00C1337C"/>
    <w:rsid w:val="00C13CCC"/>
    <w:rsid w:val="00C13DA5"/>
    <w:rsid w:val="00C167CF"/>
    <w:rsid w:val="00C16939"/>
    <w:rsid w:val="00C20D2D"/>
    <w:rsid w:val="00C219E6"/>
    <w:rsid w:val="00C23EDB"/>
    <w:rsid w:val="00C25CF5"/>
    <w:rsid w:val="00C33E45"/>
    <w:rsid w:val="00C351F5"/>
    <w:rsid w:val="00C4244E"/>
    <w:rsid w:val="00C42714"/>
    <w:rsid w:val="00C42AD5"/>
    <w:rsid w:val="00C42B0B"/>
    <w:rsid w:val="00C45C95"/>
    <w:rsid w:val="00C475F4"/>
    <w:rsid w:val="00C52DDD"/>
    <w:rsid w:val="00C53742"/>
    <w:rsid w:val="00C552CB"/>
    <w:rsid w:val="00C566F5"/>
    <w:rsid w:val="00C600D1"/>
    <w:rsid w:val="00C62866"/>
    <w:rsid w:val="00C6446E"/>
    <w:rsid w:val="00C64C03"/>
    <w:rsid w:val="00C70423"/>
    <w:rsid w:val="00C761DF"/>
    <w:rsid w:val="00C779B7"/>
    <w:rsid w:val="00C81379"/>
    <w:rsid w:val="00C85581"/>
    <w:rsid w:val="00C870C7"/>
    <w:rsid w:val="00C91696"/>
    <w:rsid w:val="00C95EC6"/>
    <w:rsid w:val="00CA0046"/>
    <w:rsid w:val="00CA12B4"/>
    <w:rsid w:val="00CA284E"/>
    <w:rsid w:val="00CA2EB2"/>
    <w:rsid w:val="00CA66C6"/>
    <w:rsid w:val="00CB174B"/>
    <w:rsid w:val="00CB478D"/>
    <w:rsid w:val="00CC129A"/>
    <w:rsid w:val="00CC4EF8"/>
    <w:rsid w:val="00CC5BFA"/>
    <w:rsid w:val="00CC65D5"/>
    <w:rsid w:val="00CC66A0"/>
    <w:rsid w:val="00CD0364"/>
    <w:rsid w:val="00CD1450"/>
    <w:rsid w:val="00CD3B07"/>
    <w:rsid w:val="00CD5543"/>
    <w:rsid w:val="00CD695F"/>
    <w:rsid w:val="00CE1D4B"/>
    <w:rsid w:val="00CE230F"/>
    <w:rsid w:val="00CE27C6"/>
    <w:rsid w:val="00CE318E"/>
    <w:rsid w:val="00CF1BE5"/>
    <w:rsid w:val="00CF4D46"/>
    <w:rsid w:val="00CF654D"/>
    <w:rsid w:val="00CF7D20"/>
    <w:rsid w:val="00D002DD"/>
    <w:rsid w:val="00D018EE"/>
    <w:rsid w:val="00D01F8B"/>
    <w:rsid w:val="00D047C1"/>
    <w:rsid w:val="00D06EDF"/>
    <w:rsid w:val="00D071AB"/>
    <w:rsid w:val="00D11662"/>
    <w:rsid w:val="00D1658E"/>
    <w:rsid w:val="00D265AA"/>
    <w:rsid w:val="00D30834"/>
    <w:rsid w:val="00D34160"/>
    <w:rsid w:val="00D348BA"/>
    <w:rsid w:val="00D35196"/>
    <w:rsid w:val="00D35251"/>
    <w:rsid w:val="00D369F4"/>
    <w:rsid w:val="00D36D24"/>
    <w:rsid w:val="00D37975"/>
    <w:rsid w:val="00D46DFF"/>
    <w:rsid w:val="00D55BBF"/>
    <w:rsid w:val="00D571FF"/>
    <w:rsid w:val="00D572D6"/>
    <w:rsid w:val="00D57894"/>
    <w:rsid w:val="00D57BC9"/>
    <w:rsid w:val="00D605AB"/>
    <w:rsid w:val="00D61860"/>
    <w:rsid w:val="00D63772"/>
    <w:rsid w:val="00D6572C"/>
    <w:rsid w:val="00D6590D"/>
    <w:rsid w:val="00D71492"/>
    <w:rsid w:val="00D727DA"/>
    <w:rsid w:val="00D72A81"/>
    <w:rsid w:val="00D73593"/>
    <w:rsid w:val="00D74CF8"/>
    <w:rsid w:val="00D75464"/>
    <w:rsid w:val="00D76A76"/>
    <w:rsid w:val="00D76B52"/>
    <w:rsid w:val="00D77598"/>
    <w:rsid w:val="00D77A5C"/>
    <w:rsid w:val="00D8169E"/>
    <w:rsid w:val="00D81F15"/>
    <w:rsid w:val="00D95020"/>
    <w:rsid w:val="00D95FC3"/>
    <w:rsid w:val="00DA383B"/>
    <w:rsid w:val="00DA55FA"/>
    <w:rsid w:val="00DB0D15"/>
    <w:rsid w:val="00DB77FA"/>
    <w:rsid w:val="00DC43D3"/>
    <w:rsid w:val="00DC5079"/>
    <w:rsid w:val="00DD28D2"/>
    <w:rsid w:val="00DD4AC6"/>
    <w:rsid w:val="00DD5CDB"/>
    <w:rsid w:val="00DD6F5B"/>
    <w:rsid w:val="00DE2E14"/>
    <w:rsid w:val="00DE3200"/>
    <w:rsid w:val="00DE3BC5"/>
    <w:rsid w:val="00DE41B3"/>
    <w:rsid w:val="00DE5A39"/>
    <w:rsid w:val="00DE5B21"/>
    <w:rsid w:val="00DF0ADD"/>
    <w:rsid w:val="00DF2E38"/>
    <w:rsid w:val="00DF36C0"/>
    <w:rsid w:val="00E0206D"/>
    <w:rsid w:val="00E041FA"/>
    <w:rsid w:val="00E068C2"/>
    <w:rsid w:val="00E07B58"/>
    <w:rsid w:val="00E1006A"/>
    <w:rsid w:val="00E100D9"/>
    <w:rsid w:val="00E115CB"/>
    <w:rsid w:val="00E13BB5"/>
    <w:rsid w:val="00E162C4"/>
    <w:rsid w:val="00E17296"/>
    <w:rsid w:val="00E21DE6"/>
    <w:rsid w:val="00E22BBE"/>
    <w:rsid w:val="00E2493E"/>
    <w:rsid w:val="00E32883"/>
    <w:rsid w:val="00E33718"/>
    <w:rsid w:val="00E3505A"/>
    <w:rsid w:val="00E424FF"/>
    <w:rsid w:val="00E4292F"/>
    <w:rsid w:val="00E467A1"/>
    <w:rsid w:val="00E46840"/>
    <w:rsid w:val="00E51B48"/>
    <w:rsid w:val="00E57BF7"/>
    <w:rsid w:val="00E60E7C"/>
    <w:rsid w:val="00E63E93"/>
    <w:rsid w:val="00E6513A"/>
    <w:rsid w:val="00E65A79"/>
    <w:rsid w:val="00E65FD6"/>
    <w:rsid w:val="00E679CA"/>
    <w:rsid w:val="00E70D0B"/>
    <w:rsid w:val="00E7160B"/>
    <w:rsid w:val="00E71C61"/>
    <w:rsid w:val="00E74EBB"/>
    <w:rsid w:val="00E75233"/>
    <w:rsid w:val="00E753D6"/>
    <w:rsid w:val="00E7639B"/>
    <w:rsid w:val="00E76B5F"/>
    <w:rsid w:val="00E80A58"/>
    <w:rsid w:val="00E84800"/>
    <w:rsid w:val="00E84D30"/>
    <w:rsid w:val="00E85A93"/>
    <w:rsid w:val="00E92249"/>
    <w:rsid w:val="00E92CFC"/>
    <w:rsid w:val="00E9423A"/>
    <w:rsid w:val="00E94269"/>
    <w:rsid w:val="00E943C6"/>
    <w:rsid w:val="00E9440D"/>
    <w:rsid w:val="00E971BE"/>
    <w:rsid w:val="00EA014A"/>
    <w:rsid w:val="00EA4DE6"/>
    <w:rsid w:val="00EA6086"/>
    <w:rsid w:val="00EB520B"/>
    <w:rsid w:val="00EC1627"/>
    <w:rsid w:val="00EC1DE5"/>
    <w:rsid w:val="00EC3C16"/>
    <w:rsid w:val="00EC4AB5"/>
    <w:rsid w:val="00EC7925"/>
    <w:rsid w:val="00ED1979"/>
    <w:rsid w:val="00ED20F4"/>
    <w:rsid w:val="00ED3205"/>
    <w:rsid w:val="00ED4051"/>
    <w:rsid w:val="00EE1C2D"/>
    <w:rsid w:val="00EE1FD7"/>
    <w:rsid w:val="00EE4FA2"/>
    <w:rsid w:val="00EE5A02"/>
    <w:rsid w:val="00EE7080"/>
    <w:rsid w:val="00EF3382"/>
    <w:rsid w:val="00EF3C36"/>
    <w:rsid w:val="00EF410D"/>
    <w:rsid w:val="00EF64B8"/>
    <w:rsid w:val="00EF7422"/>
    <w:rsid w:val="00EF7B90"/>
    <w:rsid w:val="00EF7C64"/>
    <w:rsid w:val="00F00716"/>
    <w:rsid w:val="00F01590"/>
    <w:rsid w:val="00F05574"/>
    <w:rsid w:val="00F06ECF"/>
    <w:rsid w:val="00F06F47"/>
    <w:rsid w:val="00F10627"/>
    <w:rsid w:val="00F14447"/>
    <w:rsid w:val="00F160B9"/>
    <w:rsid w:val="00F16B9D"/>
    <w:rsid w:val="00F17D27"/>
    <w:rsid w:val="00F20C52"/>
    <w:rsid w:val="00F370CE"/>
    <w:rsid w:val="00F37612"/>
    <w:rsid w:val="00F43FC0"/>
    <w:rsid w:val="00F4498F"/>
    <w:rsid w:val="00F45FFF"/>
    <w:rsid w:val="00F51FB2"/>
    <w:rsid w:val="00F5683B"/>
    <w:rsid w:val="00F568D2"/>
    <w:rsid w:val="00F6485B"/>
    <w:rsid w:val="00F648EC"/>
    <w:rsid w:val="00F6571A"/>
    <w:rsid w:val="00F74C48"/>
    <w:rsid w:val="00F751B6"/>
    <w:rsid w:val="00F75534"/>
    <w:rsid w:val="00F77555"/>
    <w:rsid w:val="00F77997"/>
    <w:rsid w:val="00F8281E"/>
    <w:rsid w:val="00F836A5"/>
    <w:rsid w:val="00F92752"/>
    <w:rsid w:val="00F93DF3"/>
    <w:rsid w:val="00FA0576"/>
    <w:rsid w:val="00FA0965"/>
    <w:rsid w:val="00FA104E"/>
    <w:rsid w:val="00FA1DF1"/>
    <w:rsid w:val="00FA320B"/>
    <w:rsid w:val="00FA77F1"/>
    <w:rsid w:val="00FB0F6A"/>
    <w:rsid w:val="00FB1118"/>
    <w:rsid w:val="00FB1D56"/>
    <w:rsid w:val="00FB2883"/>
    <w:rsid w:val="00FB57EA"/>
    <w:rsid w:val="00FB6508"/>
    <w:rsid w:val="00FB7406"/>
    <w:rsid w:val="00FC2426"/>
    <w:rsid w:val="00FC5CFE"/>
    <w:rsid w:val="00FC6A68"/>
    <w:rsid w:val="00FD0747"/>
    <w:rsid w:val="00FD215F"/>
    <w:rsid w:val="00FD24CC"/>
    <w:rsid w:val="00FD32C7"/>
    <w:rsid w:val="00FD6AAA"/>
    <w:rsid w:val="00FD6F37"/>
    <w:rsid w:val="00FD7F24"/>
    <w:rsid w:val="00FE0864"/>
    <w:rsid w:val="00FE3C44"/>
    <w:rsid w:val="00FE4021"/>
    <w:rsid w:val="00FE7B6B"/>
    <w:rsid w:val="00FE7E7D"/>
    <w:rsid w:val="00FF241C"/>
    <w:rsid w:val="00FF6F75"/>
    <w:rsid w:val="00FF7C7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21"/>
    <o:shapelayout v:ext="edit">
      <o:idmap v:ext="edit" data="1"/>
    </o:shapelayout>
  </w:shapeDefaults>
  <w:decimalSymbol w:val=","/>
  <w:listSeparator w:val=";"/>
  <w14:docId w14:val="666FAE84"/>
  <w15:docId w15:val="{6FAEEDE5-5705-48D8-9EE2-DD5C2F4B4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93A3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9709E"/>
    <w:pPr>
      <w:tabs>
        <w:tab w:val="center" w:pos="4536"/>
        <w:tab w:val="right" w:pos="9072"/>
      </w:tabs>
    </w:pPr>
  </w:style>
  <w:style w:type="character" w:customStyle="1" w:styleId="KopfzeileZchn">
    <w:name w:val="Kopfzeile Zchn"/>
    <w:basedOn w:val="Absatz-Standardschriftart"/>
    <w:link w:val="Kopfzeile"/>
    <w:uiPriority w:val="99"/>
    <w:rsid w:val="0059709E"/>
  </w:style>
  <w:style w:type="paragraph" w:styleId="Fuzeile">
    <w:name w:val="footer"/>
    <w:basedOn w:val="Standard"/>
    <w:link w:val="FuzeileZchn"/>
    <w:uiPriority w:val="99"/>
    <w:unhideWhenUsed/>
    <w:rsid w:val="0059709E"/>
    <w:pPr>
      <w:tabs>
        <w:tab w:val="center" w:pos="4536"/>
        <w:tab w:val="right" w:pos="9072"/>
      </w:tabs>
    </w:pPr>
  </w:style>
  <w:style w:type="character" w:customStyle="1" w:styleId="FuzeileZchn">
    <w:name w:val="Fußzeile Zchn"/>
    <w:basedOn w:val="Absatz-Standardschriftart"/>
    <w:link w:val="Fuzeile"/>
    <w:uiPriority w:val="99"/>
    <w:rsid w:val="0059709E"/>
  </w:style>
  <w:style w:type="paragraph" w:customStyle="1" w:styleId="p1">
    <w:name w:val="p1"/>
    <w:basedOn w:val="Standard"/>
    <w:rsid w:val="00BB3202"/>
    <w:pPr>
      <w:spacing w:line="300" w:lineRule="atLeast"/>
    </w:pPr>
    <w:rPr>
      <w:rFonts w:ascii="Corbel" w:hAnsi="Corbel" w:cs="Times New Roman"/>
      <w:sz w:val="14"/>
      <w:szCs w:val="14"/>
      <w:lang w:eastAsia="de-DE"/>
    </w:rPr>
  </w:style>
  <w:style w:type="character" w:customStyle="1" w:styleId="apple-converted-space">
    <w:name w:val="apple-converted-space"/>
    <w:basedOn w:val="Absatz-Standardschriftart"/>
    <w:rsid w:val="00BB3202"/>
  </w:style>
  <w:style w:type="character" w:styleId="Seitenzahl">
    <w:name w:val="page number"/>
    <w:basedOn w:val="Absatz-Standardschriftart"/>
    <w:uiPriority w:val="99"/>
    <w:semiHidden/>
    <w:unhideWhenUsed/>
    <w:rsid w:val="004F39B3"/>
  </w:style>
  <w:style w:type="paragraph" w:customStyle="1" w:styleId="Kopffooter">
    <w:name w:val="Kopf &amp; footer"/>
    <w:qFormat/>
    <w:rsid w:val="00C0443B"/>
    <w:pPr>
      <w:tabs>
        <w:tab w:val="center" w:pos="1136"/>
      </w:tabs>
      <w:ind w:left="-17"/>
    </w:pPr>
    <w:rPr>
      <w:rFonts w:ascii="Calibri" w:eastAsia="Calibri" w:hAnsi="Calibri" w:cs="Calibri"/>
      <w:color w:val="181717"/>
      <w:sz w:val="16"/>
      <w:szCs w:val="22"/>
      <w:lang w:eastAsia="de-DE"/>
    </w:rPr>
  </w:style>
  <w:style w:type="paragraph" w:customStyle="1" w:styleId="Formatvorlage1">
    <w:name w:val="Formatvorlage1"/>
    <w:basedOn w:val="Kopfzeile"/>
    <w:qFormat/>
    <w:rsid w:val="00C0443B"/>
    <w:pPr>
      <w:framePr w:hSpace="284" w:wrap="notBeside" w:vAnchor="page" w:hAnchor="page" w:x="11538" w:y="5"/>
    </w:pPr>
    <w:rPr>
      <w:sz w:val="40"/>
    </w:rPr>
  </w:style>
  <w:style w:type="paragraph" w:styleId="Sprechblasentext">
    <w:name w:val="Balloon Text"/>
    <w:basedOn w:val="Standard"/>
    <w:link w:val="SprechblasentextZchn"/>
    <w:uiPriority w:val="99"/>
    <w:semiHidden/>
    <w:unhideWhenUsed/>
    <w:rsid w:val="00846F8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46F8D"/>
    <w:rPr>
      <w:rFonts w:ascii="Segoe UI" w:hAnsi="Segoe UI" w:cs="Segoe UI"/>
      <w:sz w:val="18"/>
      <w:szCs w:val="18"/>
    </w:rPr>
  </w:style>
  <w:style w:type="character" w:styleId="Kommentarzeichen">
    <w:name w:val="annotation reference"/>
    <w:basedOn w:val="Absatz-Standardschriftart"/>
    <w:uiPriority w:val="99"/>
    <w:semiHidden/>
    <w:unhideWhenUsed/>
    <w:rsid w:val="00366B93"/>
    <w:rPr>
      <w:sz w:val="16"/>
      <w:szCs w:val="16"/>
    </w:rPr>
  </w:style>
  <w:style w:type="paragraph" w:styleId="Kommentartext">
    <w:name w:val="annotation text"/>
    <w:basedOn w:val="Standard"/>
    <w:link w:val="KommentartextZchn"/>
    <w:uiPriority w:val="99"/>
    <w:semiHidden/>
    <w:unhideWhenUsed/>
    <w:rsid w:val="00366B93"/>
    <w:rPr>
      <w:sz w:val="20"/>
      <w:szCs w:val="20"/>
    </w:rPr>
  </w:style>
  <w:style w:type="character" w:customStyle="1" w:styleId="KommentartextZchn">
    <w:name w:val="Kommentartext Zchn"/>
    <w:basedOn w:val="Absatz-Standardschriftart"/>
    <w:link w:val="Kommentartext"/>
    <w:uiPriority w:val="99"/>
    <w:semiHidden/>
    <w:rsid w:val="00366B93"/>
    <w:rPr>
      <w:sz w:val="20"/>
      <w:szCs w:val="20"/>
    </w:rPr>
  </w:style>
  <w:style w:type="paragraph" w:styleId="Kommentarthema">
    <w:name w:val="annotation subject"/>
    <w:basedOn w:val="Kommentartext"/>
    <w:next w:val="Kommentartext"/>
    <w:link w:val="KommentarthemaZchn"/>
    <w:uiPriority w:val="99"/>
    <w:semiHidden/>
    <w:unhideWhenUsed/>
    <w:rsid w:val="00366B93"/>
    <w:rPr>
      <w:b/>
      <w:bCs/>
    </w:rPr>
  </w:style>
  <w:style w:type="character" w:customStyle="1" w:styleId="KommentarthemaZchn">
    <w:name w:val="Kommentarthema Zchn"/>
    <w:basedOn w:val="KommentartextZchn"/>
    <w:link w:val="Kommentarthema"/>
    <w:uiPriority w:val="99"/>
    <w:semiHidden/>
    <w:rsid w:val="00366B93"/>
    <w:rPr>
      <w:b/>
      <w:bCs/>
      <w:sz w:val="20"/>
      <w:szCs w:val="20"/>
    </w:rPr>
  </w:style>
  <w:style w:type="character" w:styleId="Hyperlink">
    <w:name w:val="Hyperlink"/>
    <w:basedOn w:val="Absatz-Standardschriftart"/>
    <w:uiPriority w:val="99"/>
    <w:unhideWhenUsed/>
    <w:rsid w:val="00160D78"/>
    <w:rPr>
      <w:color w:val="0563C1" w:themeColor="hyperlink"/>
      <w:u w:val="single"/>
    </w:rPr>
  </w:style>
  <w:style w:type="paragraph" w:styleId="berarbeitung">
    <w:name w:val="Revision"/>
    <w:hidden/>
    <w:uiPriority w:val="99"/>
    <w:semiHidden/>
    <w:rsid w:val="002936A5"/>
  </w:style>
  <w:style w:type="paragraph" w:styleId="Listenabsatz">
    <w:name w:val="List Paragraph"/>
    <w:basedOn w:val="Standard"/>
    <w:uiPriority w:val="34"/>
    <w:qFormat/>
    <w:rsid w:val="001E5037"/>
    <w:pPr>
      <w:ind w:left="720"/>
      <w:contextualSpacing/>
    </w:pPr>
  </w:style>
  <w:style w:type="paragraph" w:styleId="StandardWeb">
    <w:name w:val="Normal (Web)"/>
    <w:basedOn w:val="Standard"/>
    <w:uiPriority w:val="99"/>
    <w:semiHidden/>
    <w:unhideWhenUsed/>
    <w:rsid w:val="00AC7B7F"/>
    <w:pPr>
      <w:spacing w:before="100" w:beforeAutospacing="1" w:after="100" w:afterAutospacing="1"/>
    </w:pPr>
    <w:rPr>
      <w:rFonts w:ascii="Times New Roman" w:eastAsia="Times New Roman" w:hAnsi="Times New Roman" w:cs="Times New Roman"/>
      <w:lang w:eastAsia="de-DE"/>
    </w:rPr>
  </w:style>
  <w:style w:type="character" w:styleId="BesuchterHyperlink">
    <w:name w:val="FollowedHyperlink"/>
    <w:basedOn w:val="Absatz-Standardschriftart"/>
    <w:uiPriority w:val="99"/>
    <w:semiHidden/>
    <w:unhideWhenUsed/>
    <w:rsid w:val="00E80A58"/>
    <w:rPr>
      <w:color w:val="954F72" w:themeColor="followedHyperlink"/>
      <w:u w:val="single"/>
    </w:rPr>
  </w:style>
  <w:style w:type="paragraph" w:styleId="NurText">
    <w:name w:val="Plain Text"/>
    <w:basedOn w:val="Standard"/>
    <w:link w:val="NurTextZchn"/>
    <w:uiPriority w:val="99"/>
    <w:semiHidden/>
    <w:unhideWhenUsed/>
    <w:rsid w:val="00BD53DB"/>
    <w:rPr>
      <w:rFonts w:ascii="Calibri" w:eastAsia="Times New Roman" w:hAnsi="Calibri" w:cs="Times New Roman"/>
      <w:sz w:val="22"/>
      <w:szCs w:val="21"/>
      <w:lang w:eastAsia="de-DE"/>
    </w:rPr>
  </w:style>
  <w:style w:type="character" w:customStyle="1" w:styleId="NurTextZchn">
    <w:name w:val="Nur Text Zchn"/>
    <w:basedOn w:val="Absatz-Standardschriftart"/>
    <w:link w:val="NurText"/>
    <w:uiPriority w:val="99"/>
    <w:semiHidden/>
    <w:rsid w:val="00BD53DB"/>
    <w:rPr>
      <w:rFonts w:ascii="Calibri" w:eastAsia="Times New Roman" w:hAnsi="Calibri" w:cs="Times New Roman"/>
      <w:sz w:val="22"/>
      <w:szCs w:val="21"/>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919108">
      <w:bodyDiv w:val="1"/>
      <w:marLeft w:val="0"/>
      <w:marRight w:val="0"/>
      <w:marTop w:val="0"/>
      <w:marBottom w:val="0"/>
      <w:divBdr>
        <w:top w:val="none" w:sz="0" w:space="0" w:color="auto"/>
        <w:left w:val="none" w:sz="0" w:space="0" w:color="auto"/>
        <w:bottom w:val="none" w:sz="0" w:space="0" w:color="auto"/>
        <w:right w:val="none" w:sz="0" w:space="0" w:color="auto"/>
      </w:divBdr>
    </w:div>
    <w:div w:id="362368388">
      <w:bodyDiv w:val="1"/>
      <w:marLeft w:val="0"/>
      <w:marRight w:val="0"/>
      <w:marTop w:val="0"/>
      <w:marBottom w:val="0"/>
      <w:divBdr>
        <w:top w:val="none" w:sz="0" w:space="0" w:color="auto"/>
        <w:left w:val="none" w:sz="0" w:space="0" w:color="auto"/>
        <w:bottom w:val="none" w:sz="0" w:space="0" w:color="auto"/>
        <w:right w:val="none" w:sz="0" w:space="0" w:color="auto"/>
      </w:divBdr>
    </w:div>
    <w:div w:id="453712198">
      <w:bodyDiv w:val="1"/>
      <w:marLeft w:val="0"/>
      <w:marRight w:val="0"/>
      <w:marTop w:val="0"/>
      <w:marBottom w:val="0"/>
      <w:divBdr>
        <w:top w:val="none" w:sz="0" w:space="0" w:color="auto"/>
        <w:left w:val="none" w:sz="0" w:space="0" w:color="auto"/>
        <w:bottom w:val="none" w:sz="0" w:space="0" w:color="auto"/>
        <w:right w:val="none" w:sz="0" w:space="0" w:color="auto"/>
      </w:divBdr>
    </w:div>
    <w:div w:id="631397992">
      <w:bodyDiv w:val="1"/>
      <w:marLeft w:val="0"/>
      <w:marRight w:val="0"/>
      <w:marTop w:val="0"/>
      <w:marBottom w:val="0"/>
      <w:divBdr>
        <w:top w:val="none" w:sz="0" w:space="0" w:color="auto"/>
        <w:left w:val="none" w:sz="0" w:space="0" w:color="auto"/>
        <w:bottom w:val="none" w:sz="0" w:space="0" w:color="auto"/>
        <w:right w:val="none" w:sz="0" w:space="0" w:color="auto"/>
      </w:divBdr>
    </w:div>
    <w:div w:id="632639148">
      <w:bodyDiv w:val="1"/>
      <w:marLeft w:val="0"/>
      <w:marRight w:val="0"/>
      <w:marTop w:val="0"/>
      <w:marBottom w:val="0"/>
      <w:divBdr>
        <w:top w:val="none" w:sz="0" w:space="0" w:color="auto"/>
        <w:left w:val="none" w:sz="0" w:space="0" w:color="auto"/>
        <w:bottom w:val="none" w:sz="0" w:space="0" w:color="auto"/>
        <w:right w:val="none" w:sz="0" w:space="0" w:color="auto"/>
      </w:divBdr>
    </w:div>
    <w:div w:id="659424824">
      <w:bodyDiv w:val="1"/>
      <w:marLeft w:val="0"/>
      <w:marRight w:val="0"/>
      <w:marTop w:val="0"/>
      <w:marBottom w:val="0"/>
      <w:divBdr>
        <w:top w:val="none" w:sz="0" w:space="0" w:color="auto"/>
        <w:left w:val="none" w:sz="0" w:space="0" w:color="auto"/>
        <w:bottom w:val="none" w:sz="0" w:space="0" w:color="auto"/>
        <w:right w:val="none" w:sz="0" w:space="0" w:color="auto"/>
      </w:divBdr>
    </w:div>
    <w:div w:id="707993553">
      <w:bodyDiv w:val="1"/>
      <w:marLeft w:val="0"/>
      <w:marRight w:val="0"/>
      <w:marTop w:val="0"/>
      <w:marBottom w:val="0"/>
      <w:divBdr>
        <w:top w:val="none" w:sz="0" w:space="0" w:color="auto"/>
        <w:left w:val="none" w:sz="0" w:space="0" w:color="auto"/>
        <w:bottom w:val="none" w:sz="0" w:space="0" w:color="auto"/>
        <w:right w:val="none" w:sz="0" w:space="0" w:color="auto"/>
      </w:divBdr>
    </w:div>
    <w:div w:id="789514378">
      <w:bodyDiv w:val="1"/>
      <w:marLeft w:val="0"/>
      <w:marRight w:val="0"/>
      <w:marTop w:val="0"/>
      <w:marBottom w:val="0"/>
      <w:divBdr>
        <w:top w:val="none" w:sz="0" w:space="0" w:color="auto"/>
        <w:left w:val="none" w:sz="0" w:space="0" w:color="auto"/>
        <w:bottom w:val="none" w:sz="0" w:space="0" w:color="auto"/>
        <w:right w:val="none" w:sz="0" w:space="0" w:color="auto"/>
      </w:divBdr>
    </w:div>
    <w:div w:id="829906783">
      <w:bodyDiv w:val="1"/>
      <w:marLeft w:val="0"/>
      <w:marRight w:val="0"/>
      <w:marTop w:val="0"/>
      <w:marBottom w:val="0"/>
      <w:divBdr>
        <w:top w:val="none" w:sz="0" w:space="0" w:color="auto"/>
        <w:left w:val="none" w:sz="0" w:space="0" w:color="auto"/>
        <w:bottom w:val="none" w:sz="0" w:space="0" w:color="auto"/>
        <w:right w:val="none" w:sz="0" w:space="0" w:color="auto"/>
      </w:divBdr>
    </w:div>
    <w:div w:id="846946587">
      <w:bodyDiv w:val="1"/>
      <w:marLeft w:val="0"/>
      <w:marRight w:val="0"/>
      <w:marTop w:val="0"/>
      <w:marBottom w:val="0"/>
      <w:divBdr>
        <w:top w:val="none" w:sz="0" w:space="0" w:color="auto"/>
        <w:left w:val="none" w:sz="0" w:space="0" w:color="auto"/>
        <w:bottom w:val="none" w:sz="0" w:space="0" w:color="auto"/>
        <w:right w:val="none" w:sz="0" w:space="0" w:color="auto"/>
      </w:divBdr>
    </w:div>
    <w:div w:id="934552626">
      <w:bodyDiv w:val="1"/>
      <w:marLeft w:val="0"/>
      <w:marRight w:val="0"/>
      <w:marTop w:val="0"/>
      <w:marBottom w:val="0"/>
      <w:divBdr>
        <w:top w:val="none" w:sz="0" w:space="0" w:color="auto"/>
        <w:left w:val="none" w:sz="0" w:space="0" w:color="auto"/>
        <w:bottom w:val="none" w:sz="0" w:space="0" w:color="auto"/>
        <w:right w:val="none" w:sz="0" w:space="0" w:color="auto"/>
      </w:divBdr>
    </w:div>
    <w:div w:id="966009323">
      <w:bodyDiv w:val="1"/>
      <w:marLeft w:val="0"/>
      <w:marRight w:val="0"/>
      <w:marTop w:val="0"/>
      <w:marBottom w:val="0"/>
      <w:divBdr>
        <w:top w:val="none" w:sz="0" w:space="0" w:color="auto"/>
        <w:left w:val="none" w:sz="0" w:space="0" w:color="auto"/>
        <w:bottom w:val="none" w:sz="0" w:space="0" w:color="auto"/>
        <w:right w:val="none" w:sz="0" w:space="0" w:color="auto"/>
      </w:divBdr>
    </w:div>
    <w:div w:id="1261183040">
      <w:bodyDiv w:val="1"/>
      <w:marLeft w:val="0"/>
      <w:marRight w:val="0"/>
      <w:marTop w:val="0"/>
      <w:marBottom w:val="0"/>
      <w:divBdr>
        <w:top w:val="none" w:sz="0" w:space="0" w:color="auto"/>
        <w:left w:val="none" w:sz="0" w:space="0" w:color="auto"/>
        <w:bottom w:val="none" w:sz="0" w:space="0" w:color="auto"/>
        <w:right w:val="none" w:sz="0" w:space="0" w:color="auto"/>
      </w:divBdr>
    </w:div>
    <w:div w:id="1368988371">
      <w:bodyDiv w:val="1"/>
      <w:marLeft w:val="0"/>
      <w:marRight w:val="0"/>
      <w:marTop w:val="0"/>
      <w:marBottom w:val="0"/>
      <w:divBdr>
        <w:top w:val="none" w:sz="0" w:space="0" w:color="auto"/>
        <w:left w:val="none" w:sz="0" w:space="0" w:color="auto"/>
        <w:bottom w:val="none" w:sz="0" w:space="0" w:color="auto"/>
        <w:right w:val="none" w:sz="0" w:space="0" w:color="auto"/>
      </w:divBdr>
    </w:div>
    <w:div w:id="1675918667">
      <w:bodyDiv w:val="1"/>
      <w:marLeft w:val="0"/>
      <w:marRight w:val="0"/>
      <w:marTop w:val="0"/>
      <w:marBottom w:val="0"/>
      <w:divBdr>
        <w:top w:val="none" w:sz="0" w:space="0" w:color="auto"/>
        <w:left w:val="none" w:sz="0" w:space="0" w:color="auto"/>
        <w:bottom w:val="none" w:sz="0" w:space="0" w:color="auto"/>
        <w:right w:val="none" w:sz="0" w:space="0" w:color="auto"/>
      </w:divBdr>
      <w:divsChild>
        <w:div w:id="91823529">
          <w:marLeft w:val="0"/>
          <w:marRight w:val="0"/>
          <w:marTop w:val="0"/>
          <w:marBottom w:val="0"/>
          <w:divBdr>
            <w:top w:val="none" w:sz="0" w:space="0" w:color="auto"/>
            <w:left w:val="none" w:sz="0" w:space="0" w:color="auto"/>
            <w:bottom w:val="none" w:sz="0" w:space="0" w:color="auto"/>
            <w:right w:val="none" w:sz="0" w:space="0" w:color="auto"/>
          </w:divBdr>
        </w:div>
        <w:div w:id="125858676">
          <w:marLeft w:val="0"/>
          <w:marRight w:val="0"/>
          <w:marTop w:val="0"/>
          <w:marBottom w:val="0"/>
          <w:divBdr>
            <w:top w:val="none" w:sz="0" w:space="0" w:color="auto"/>
            <w:left w:val="none" w:sz="0" w:space="0" w:color="auto"/>
            <w:bottom w:val="none" w:sz="0" w:space="0" w:color="auto"/>
            <w:right w:val="none" w:sz="0" w:space="0" w:color="auto"/>
          </w:divBdr>
        </w:div>
        <w:div w:id="314769837">
          <w:marLeft w:val="0"/>
          <w:marRight w:val="0"/>
          <w:marTop w:val="0"/>
          <w:marBottom w:val="0"/>
          <w:divBdr>
            <w:top w:val="none" w:sz="0" w:space="0" w:color="auto"/>
            <w:left w:val="none" w:sz="0" w:space="0" w:color="auto"/>
            <w:bottom w:val="none" w:sz="0" w:space="0" w:color="auto"/>
            <w:right w:val="none" w:sz="0" w:space="0" w:color="auto"/>
          </w:divBdr>
        </w:div>
        <w:div w:id="385108915">
          <w:marLeft w:val="0"/>
          <w:marRight w:val="0"/>
          <w:marTop w:val="0"/>
          <w:marBottom w:val="0"/>
          <w:divBdr>
            <w:top w:val="none" w:sz="0" w:space="0" w:color="auto"/>
            <w:left w:val="none" w:sz="0" w:space="0" w:color="auto"/>
            <w:bottom w:val="none" w:sz="0" w:space="0" w:color="auto"/>
            <w:right w:val="none" w:sz="0" w:space="0" w:color="auto"/>
          </w:divBdr>
        </w:div>
        <w:div w:id="443772654">
          <w:marLeft w:val="0"/>
          <w:marRight w:val="0"/>
          <w:marTop w:val="0"/>
          <w:marBottom w:val="0"/>
          <w:divBdr>
            <w:top w:val="none" w:sz="0" w:space="0" w:color="auto"/>
            <w:left w:val="none" w:sz="0" w:space="0" w:color="auto"/>
            <w:bottom w:val="none" w:sz="0" w:space="0" w:color="auto"/>
            <w:right w:val="none" w:sz="0" w:space="0" w:color="auto"/>
          </w:divBdr>
        </w:div>
        <w:div w:id="448475104">
          <w:marLeft w:val="0"/>
          <w:marRight w:val="0"/>
          <w:marTop w:val="0"/>
          <w:marBottom w:val="0"/>
          <w:divBdr>
            <w:top w:val="none" w:sz="0" w:space="0" w:color="auto"/>
            <w:left w:val="none" w:sz="0" w:space="0" w:color="auto"/>
            <w:bottom w:val="none" w:sz="0" w:space="0" w:color="auto"/>
            <w:right w:val="none" w:sz="0" w:space="0" w:color="auto"/>
          </w:divBdr>
        </w:div>
        <w:div w:id="578249837">
          <w:marLeft w:val="0"/>
          <w:marRight w:val="0"/>
          <w:marTop w:val="0"/>
          <w:marBottom w:val="0"/>
          <w:divBdr>
            <w:top w:val="none" w:sz="0" w:space="0" w:color="auto"/>
            <w:left w:val="none" w:sz="0" w:space="0" w:color="auto"/>
            <w:bottom w:val="none" w:sz="0" w:space="0" w:color="auto"/>
            <w:right w:val="none" w:sz="0" w:space="0" w:color="auto"/>
          </w:divBdr>
        </w:div>
        <w:div w:id="595096060">
          <w:marLeft w:val="0"/>
          <w:marRight w:val="0"/>
          <w:marTop w:val="0"/>
          <w:marBottom w:val="0"/>
          <w:divBdr>
            <w:top w:val="none" w:sz="0" w:space="0" w:color="auto"/>
            <w:left w:val="none" w:sz="0" w:space="0" w:color="auto"/>
            <w:bottom w:val="none" w:sz="0" w:space="0" w:color="auto"/>
            <w:right w:val="none" w:sz="0" w:space="0" w:color="auto"/>
          </w:divBdr>
        </w:div>
        <w:div w:id="598951454">
          <w:marLeft w:val="0"/>
          <w:marRight w:val="0"/>
          <w:marTop w:val="0"/>
          <w:marBottom w:val="0"/>
          <w:divBdr>
            <w:top w:val="none" w:sz="0" w:space="0" w:color="auto"/>
            <w:left w:val="none" w:sz="0" w:space="0" w:color="auto"/>
            <w:bottom w:val="none" w:sz="0" w:space="0" w:color="auto"/>
            <w:right w:val="none" w:sz="0" w:space="0" w:color="auto"/>
          </w:divBdr>
        </w:div>
        <w:div w:id="628630082">
          <w:marLeft w:val="0"/>
          <w:marRight w:val="0"/>
          <w:marTop w:val="0"/>
          <w:marBottom w:val="0"/>
          <w:divBdr>
            <w:top w:val="none" w:sz="0" w:space="0" w:color="auto"/>
            <w:left w:val="none" w:sz="0" w:space="0" w:color="auto"/>
            <w:bottom w:val="none" w:sz="0" w:space="0" w:color="auto"/>
            <w:right w:val="none" w:sz="0" w:space="0" w:color="auto"/>
          </w:divBdr>
        </w:div>
        <w:div w:id="632099972">
          <w:marLeft w:val="0"/>
          <w:marRight w:val="0"/>
          <w:marTop w:val="0"/>
          <w:marBottom w:val="0"/>
          <w:divBdr>
            <w:top w:val="none" w:sz="0" w:space="0" w:color="auto"/>
            <w:left w:val="none" w:sz="0" w:space="0" w:color="auto"/>
            <w:bottom w:val="none" w:sz="0" w:space="0" w:color="auto"/>
            <w:right w:val="none" w:sz="0" w:space="0" w:color="auto"/>
          </w:divBdr>
        </w:div>
        <w:div w:id="704713744">
          <w:marLeft w:val="0"/>
          <w:marRight w:val="0"/>
          <w:marTop w:val="0"/>
          <w:marBottom w:val="0"/>
          <w:divBdr>
            <w:top w:val="none" w:sz="0" w:space="0" w:color="auto"/>
            <w:left w:val="none" w:sz="0" w:space="0" w:color="auto"/>
            <w:bottom w:val="none" w:sz="0" w:space="0" w:color="auto"/>
            <w:right w:val="none" w:sz="0" w:space="0" w:color="auto"/>
          </w:divBdr>
        </w:div>
        <w:div w:id="849874372">
          <w:marLeft w:val="0"/>
          <w:marRight w:val="0"/>
          <w:marTop w:val="0"/>
          <w:marBottom w:val="0"/>
          <w:divBdr>
            <w:top w:val="none" w:sz="0" w:space="0" w:color="auto"/>
            <w:left w:val="none" w:sz="0" w:space="0" w:color="auto"/>
            <w:bottom w:val="none" w:sz="0" w:space="0" w:color="auto"/>
            <w:right w:val="none" w:sz="0" w:space="0" w:color="auto"/>
          </w:divBdr>
        </w:div>
        <w:div w:id="855727344">
          <w:marLeft w:val="0"/>
          <w:marRight w:val="0"/>
          <w:marTop w:val="0"/>
          <w:marBottom w:val="0"/>
          <w:divBdr>
            <w:top w:val="none" w:sz="0" w:space="0" w:color="auto"/>
            <w:left w:val="none" w:sz="0" w:space="0" w:color="auto"/>
            <w:bottom w:val="none" w:sz="0" w:space="0" w:color="auto"/>
            <w:right w:val="none" w:sz="0" w:space="0" w:color="auto"/>
          </w:divBdr>
        </w:div>
        <w:div w:id="869493198">
          <w:marLeft w:val="0"/>
          <w:marRight w:val="0"/>
          <w:marTop w:val="0"/>
          <w:marBottom w:val="0"/>
          <w:divBdr>
            <w:top w:val="none" w:sz="0" w:space="0" w:color="auto"/>
            <w:left w:val="none" w:sz="0" w:space="0" w:color="auto"/>
            <w:bottom w:val="none" w:sz="0" w:space="0" w:color="auto"/>
            <w:right w:val="none" w:sz="0" w:space="0" w:color="auto"/>
          </w:divBdr>
        </w:div>
        <w:div w:id="916019451">
          <w:marLeft w:val="0"/>
          <w:marRight w:val="0"/>
          <w:marTop w:val="0"/>
          <w:marBottom w:val="0"/>
          <w:divBdr>
            <w:top w:val="none" w:sz="0" w:space="0" w:color="auto"/>
            <w:left w:val="none" w:sz="0" w:space="0" w:color="auto"/>
            <w:bottom w:val="none" w:sz="0" w:space="0" w:color="auto"/>
            <w:right w:val="none" w:sz="0" w:space="0" w:color="auto"/>
          </w:divBdr>
        </w:div>
        <w:div w:id="978533139">
          <w:marLeft w:val="0"/>
          <w:marRight w:val="0"/>
          <w:marTop w:val="0"/>
          <w:marBottom w:val="0"/>
          <w:divBdr>
            <w:top w:val="none" w:sz="0" w:space="0" w:color="auto"/>
            <w:left w:val="none" w:sz="0" w:space="0" w:color="auto"/>
            <w:bottom w:val="none" w:sz="0" w:space="0" w:color="auto"/>
            <w:right w:val="none" w:sz="0" w:space="0" w:color="auto"/>
          </w:divBdr>
        </w:div>
        <w:div w:id="993525827">
          <w:marLeft w:val="0"/>
          <w:marRight w:val="0"/>
          <w:marTop w:val="0"/>
          <w:marBottom w:val="0"/>
          <w:divBdr>
            <w:top w:val="none" w:sz="0" w:space="0" w:color="auto"/>
            <w:left w:val="none" w:sz="0" w:space="0" w:color="auto"/>
            <w:bottom w:val="none" w:sz="0" w:space="0" w:color="auto"/>
            <w:right w:val="none" w:sz="0" w:space="0" w:color="auto"/>
          </w:divBdr>
        </w:div>
        <w:div w:id="1093361825">
          <w:marLeft w:val="0"/>
          <w:marRight w:val="0"/>
          <w:marTop w:val="0"/>
          <w:marBottom w:val="0"/>
          <w:divBdr>
            <w:top w:val="none" w:sz="0" w:space="0" w:color="auto"/>
            <w:left w:val="none" w:sz="0" w:space="0" w:color="auto"/>
            <w:bottom w:val="none" w:sz="0" w:space="0" w:color="auto"/>
            <w:right w:val="none" w:sz="0" w:space="0" w:color="auto"/>
          </w:divBdr>
        </w:div>
        <w:div w:id="1095711657">
          <w:marLeft w:val="0"/>
          <w:marRight w:val="0"/>
          <w:marTop w:val="0"/>
          <w:marBottom w:val="0"/>
          <w:divBdr>
            <w:top w:val="none" w:sz="0" w:space="0" w:color="auto"/>
            <w:left w:val="none" w:sz="0" w:space="0" w:color="auto"/>
            <w:bottom w:val="none" w:sz="0" w:space="0" w:color="auto"/>
            <w:right w:val="none" w:sz="0" w:space="0" w:color="auto"/>
          </w:divBdr>
        </w:div>
        <w:div w:id="1121151608">
          <w:marLeft w:val="0"/>
          <w:marRight w:val="0"/>
          <w:marTop w:val="0"/>
          <w:marBottom w:val="0"/>
          <w:divBdr>
            <w:top w:val="none" w:sz="0" w:space="0" w:color="auto"/>
            <w:left w:val="none" w:sz="0" w:space="0" w:color="auto"/>
            <w:bottom w:val="none" w:sz="0" w:space="0" w:color="auto"/>
            <w:right w:val="none" w:sz="0" w:space="0" w:color="auto"/>
          </w:divBdr>
        </w:div>
        <w:div w:id="1167985461">
          <w:marLeft w:val="0"/>
          <w:marRight w:val="0"/>
          <w:marTop w:val="0"/>
          <w:marBottom w:val="0"/>
          <w:divBdr>
            <w:top w:val="none" w:sz="0" w:space="0" w:color="auto"/>
            <w:left w:val="none" w:sz="0" w:space="0" w:color="auto"/>
            <w:bottom w:val="none" w:sz="0" w:space="0" w:color="auto"/>
            <w:right w:val="none" w:sz="0" w:space="0" w:color="auto"/>
          </w:divBdr>
        </w:div>
        <w:div w:id="1213884440">
          <w:marLeft w:val="0"/>
          <w:marRight w:val="0"/>
          <w:marTop w:val="0"/>
          <w:marBottom w:val="0"/>
          <w:divBdr>
            <w:top w:val="none" w:sz="0" w:space="0" w:color="auto"/>
            <w:left w:val="none" w:sz="0" w:space="0" w:color="auto"/>
            <w:bottom w:val="none" w:sz="0" w:space="0" w:color="auto"/>
            <w:right w:val="none" w:sz="0" w:space="0" w:color="auto"/>
          </w:divBdr>
        </w:div>
        <w:div w:id="1304315936">
          <w:marLeft w:val="0"/>
          <w:marRight w:val="0"/>
          <w:marTop w:val="0"/>
          <w:marBottom w:val="0"/>
          <w:divBdr>
            <w:top w:val="none" w:sz="0" w:space="0" w:color="auto"/>
            <w:left w:val="none" w:sz="0" w:space="0" w:color="auto"/>
            <w:bottom w:val="none" w:sz="0" w:space="0" w:color="auto"/>
            <w:right w:val="none" w:sz="0" w:space="0" w:color="auto"/>
          </w:divBdr>
        </w:div>
        <w:div w:id="1338539560">
          <w:marLeft w:val="0"/>
          <w:marRight w:val="0"/>
          <w:marTop w:val="0"/>
          <w:marBottom w:val="0"/>
          <w:divBdr>
            <w:top w:val="none" w:sz="0" w:space="0" w:color="auto"/>
            <w:left w:val="none" w:sz="0" w:space="0" w:color="auto"/>
            <w:bottom w:val="none" w:sz="0" w:space="0" w:color="auto"/>
            <w:right w:val="none" w:sz="0" w:space="0" w:color="auto"/>
          </w:divBdr>
        </w:div>
        <w:div w:id="1509979106">
          <w:marLeft w:val="0"/>
          <w:marRight w:val="0"/>
          <w:marTop w:val="0"/>
          <w:marBottom w:val="0"/>
          <w:divBdr>
            <w:top w:val="none" w:sz="0" w:space="0" w:color="auto"/>
            <w:left w:val="none" w:sz="0" w:space="0" w:color="auto"/>
            <w:bottom w:val="none" w:sz="0" w:space="0" w:color="auto"/>
            <w:right w:val="none" w:sz="0" w:space="0" w:color="auto"/>
          </w:divBdr>
        </w:div>
        <w:div w:id="1599291812">
          <w:marLeft w:val="0"/>
          <w:marRight w:val="0"/>
          <w:marTop w:val="0"/>
          <w:marBottom w:val="0"/>
          <w:divBdr>
            <w:top w:val="none" w:sz="0" w:space="0" w:color="auto"/>
            <w:left w:val="none" w:sz="0" w:space="0" w:color="auto"/>
            <w:bottom w:val="none" w:sz="0" w:space="0" w:color="auto"/>
            <w:right w:val="none" w:sz="0" w:space="0" w:color="auto"/>
          </w:divBdr>
        </w:div>
        <w:div w:id="1605384334">
          <w:marLeft w:val="0"/>
          <w:marRight w:val="0"/>
          <w:marTop w:val="0"/>
          <w:marBottom w:val="0"/>
          <w:divBdr>
            <w:top w:val="none" w:sz="0" w:space="0" w:color="auto"/>
            <w:left w:val="none" w:sz="0" w:space="0" w:color="auto"/>
            <w:bottom w:val="none" w:sz="0" w:space="0" w:color="auto"/>
            <w:right w:val="none" w:sz="0" w:space="0" w:color="auto"/>
          </w:divBdr>
        </w:div>
        <w:div w:id="1662462184">
          <w:marLeft w:val="0"/>
          <w:marRight w:val="0"/>
          <w:marTop w:val="0"/>
          <w:marBottom w:val="0"/>
          <w:divBdr>
            <w:top w:val="none" w:sz="0" w:space="0" w:color="auto"/>
            <w:left w:val="none" w:sz="0" w:space="0" w:color="auto"/>
            <w:bottom w:val="none" w:sz="0" w:space="0" w:color="auto"/>
            <w:right w:val="none" w:sz="0" w:space="0" w:color="auto"/>
          </w:divBdr>
        </w:div>
        <w:div w:id="1758820338">
          <w:marLeft w:val="0"/>
          <w:marRight w:val="0"/>
          <w:marTop w:val="0"/>
          <w:marBottom w:val="0"/>
          <w:divBdr>
            <w:top w:val="none" w:sz="0" w:space="0" w:color="auto"/>
            <w:left w:val="none" w:sz="0" w:space="0" w:color="auto"/>
            <w:bottom w:val="none" w:sz="0" w:space="0" w:color="auto"/>
            <w:right w:val="none" w:sz="0" w:space="0" w:color="auto"/>
          </w:divBdr>
        </w:div>
        <w:div w:id="1820537356">
          <w:marLeft w:val="0"/>
          <w:marRight w:val="0"/>
          <w:marTop w:val="0"/>
          <w:marBottom w:val="0"/>
          <w:divBdr>
            <w:top w:val="none" w:sz="0" w:space="0" w:color="auto"/>
            <w:left w:val="none" w:sz="0" w:space="0" w:color="auto"/>
            <w:bottom w:val="none" w:sz="0" w:space="0" w:color="auto"/>
            <w:right w:val="none" w:sz="0" w:space="0" w:color="auto"/>
          </w:divBdr>
        </w:div>
        <w:div w:id="2025663135">
          <w:marLeft w:val="0"/>
          <w:marRight w:val="0"/>
          <w:marTop w:val="0"/>
          <w:marBottom w:val="0"/>
          <w:divBdr>
            <w:top w:val="none" w:sz="0" w:space="0" w:color="auto"/>
            <w:left w:val="none" w:sz="0" w:space="0" w:color="auto"/>
            <w:bottom w:val="none" w:sz="0" w:space="0" w:color="auto"/>
            <w:right w:val="none" w:sz="0" w:space="0" w:color="auto"/>
          </w:divBdr>
        </w:div>
        <w:div w:id="2045061581">
          <w:marLeft w:val="0"/>
          <w:marRight w:val="0"/>
          <w:marTop w:val="0"/>
          <w:marBottom w:val="0"/>
          <w:divBdr>
            <w:top w:val="none" w:sz="0" w:space="0" w:color="auto"/>
            <w:left w:val="none" w:sz="0" w:space="0" w:color="auto"/>
            <w:bottom w:val="none" w:sz="0" w:space="0" w:color="auto"/>
            <w:right w:val="none" w:sz="0" w:space="0" w:color="auto"/>
          </w:divBdr>
        </w:div>
      </w:divsChild>
    </w:div>
    <w:div w:id="1680816210">
      <w:bodyDiv w:val="1"/>
      <w:marLeft w:val="0"/>
      <w:marRight w:val="0"/>
      <w:marTop w:val="0"/>
      <w:marBottom w:val="0"/>
      <w:divBdr>
        <w:top w:val="none" w:sz="0" w:space="0" w:color="auto"/>
        <w:left w:val="none" w:sz="0" w:space="0" w:color="auto"/>
        <w:bottom w:val="none" w:sz="0" w:space="0" w:color="auto"/>
        <w:right w:val="none" w:sz="0" w:space="0" w:color="auto"/>
      </w:divBdr>
    </w:div>
    <w:div w:id="1701740036">
      <w:bodyDiv w:val="1"/>
      <w:marLeft w:val="0"/>
      <w:marRight w:val="0"/>
      <w:marTop w:val="0"/>
      <w:marBottom w:val="0"/>
      <w:divBdr>
        <w:top w:val="none" w:sz="0" w:space="0" w:color="auto"/>
        <w:left w:val="none" w:sz="0" w:space="0" w:color="auto"/>
        <w:bottom w:val="none" w:sz="0" w:space="0" w:color="auto"/>
        <w:right w:val="none" w:sz="0" w:space="0" w:color="auto"/>
      </w:divBdr>
    </w:div>
    <w:div w:id="1763646379">
      <w:bodyDiv w:val="1"/>
      <w:marLeft w:val="0"/>
      <w:marRight w:val="0"/>
      <w:marTop w:val="0"/>
      <w:marBottom w:val="0"/>
      <w:divBdr>
        <w:top w:val="none" w:sz="0" w:space="0" w:color="auto"/>
        <w:left w:val="none" w:sz="0" w:space="0" w:color="auto"/>
        <w:bottom w:val="none" w:sz="0" w:space="0" w:color="auto"/>
        <w:right w:val="none" w:sz="0" w:space="0" w:color="auto"/>
      </w:divBdr>
    </w:div>
    <w:div w:id="1768427784">
      <w:bodyDiv w:val="1"/>
      <w:marLeft w:val="0"/>
      <w:marRight w:val="0"/>
      <w:marTop w:val="0"/>
      <w:marBottom w:val="0"/>
      <w:divBdr>
        <w:top w:val="none" w:sz="0" w:space="0" w:color="auto"/>
        <w:left w:val="none" w:sz="0" w:space="0" w:color="auto"/>
        <w:bottom w:val="none" w:sz="0" w:space="0" w:color="auto"/>
        <w:right w:val="none" w:sz="0" w:space="0" w:color="auto"/>
      </w:divBdr>
    </w:div>
    <w:div w:id="1774936286">
      <w:bodyDiv w:val="1"/>
      <w:marLeft w:val="0"/>
      <w:marRight w:val="0"/>
      <w:marTop w:val="0"/>
      <w:marBottom w:val="0"/>
      <w:divBdr>
        <w:top w:val="none" w:sz="0" w:space="0" w:color="auto"/>
        <w:left w:val="none" w:sz="0" w:space="0" w:color="auto"/>
        <w:bottom w:val="none" w:sz="0" w:space="0" w:color="auto"/>
        <w:right w:val="none" w:sz="0" w:space="0" w:color="auto"/>
      </w:divBdr>
    </w:div>
    <w:div w:id="1786386639">
      <w:bodyDiv w:val="1"/>
      <w:marLeft w:val="0"/>
      <w:marRight w:val="0"/>
      <w:marTop w:val="0"/>
      <w:marBottom w:val="0"/>
      <w:divBdr>
        <w:top w:val="none" w:sz="0" w:space="0" w:color="auto"/>
        <w:left w:val="none" w:sz="0" w:space="0" w:color="auto"/>
        <w:bottom w:val="none" w:sz="0" w:space="0" w:color="auto"/>
        <w:right w:val="none" w:sz="0" w:space="0" w:color="auto"/>
      </w:divBdr>
    </w:div>
    <w:div w:id="1848053271">
      <w:bodyDiv w:val="1"/>
      <w:marLeft w:val="0"/>
      <w:marRight w:val="0"/>
      <w:marTop w:val="0"/>
      <w:marBottom w:val="0"/>
      <w:divBdr>
        <w:top w:val="none" w:sz="0" w:space="0" w:color="auto"/>
        <w:left w:val="none" w:sz="0" w:space="0" w:color="auto"/>
        <w:bottom w:val="none" w:sz="0" w:space="0" w:color="auto"/>
        <w:right w:val="none" w:sz="0" w:space="0" w:color="auto"/>
      </w:divBdr>
    </w:div>
    <w:div w:id="1868173932">
      <w:bodyDiv w:val="1"/>
      <w:marLeft w:val="0"/>
      <w:marRight w:val="0"/>
      <w:marTop w:val="0"/>
      <w:marBottom w:val="0"/>
      <w:divBdr>
        <w:top w:val="none" w:sz="0" w:space="0" w:color="auto"/>
        <w:left w:val="none" w:sz="0" w:space="0" w:color="auto"/>
        <w:bottom w:val="none" w:sz="0" w:space="0" w:color="auto"/>
        <w:right w:val="none" w:sz="0" w:space="0" w:color="auto"/>
      </w:divBdr>
    </w:div>
    <w:div w:id="2082557193">
      <w:bodyDiv w:val="1"/>
      <w:marLeft w:val="0"/>
      <w:marRight w:val="0"/>
      <w:marTop w:val="0"/>
      <w:marBottom w:val="0"/>
      <w:divBdr>
        <w:top w:val="none" w:sz="0" w:space="0" w:color="auto"/>
        <w:left w:val="none" w:sz="0" w:space="0" w:color="auto"/>
        <w:bottom w:val="none" w:sz="0" w:space="0" w:color="auto"/>
        <w:right w:val="none" w:sz="0" w:space="0" w:color="auto"/>
      </w:divBdr>
      <w:divsChild>
        <w:div w:id="361173623">
          <w:marLeft w:val="0"/>
          <w:marRight w:val="0"/>
          <w:marTop w:val="0"/>
          <w:marBottom w:val="0"/>
          <w:divBdr>
            <w:top w:val="none" w:sz="0" w:space="0" w:color="auto"/>
            <w:left w:val="none" w:sz="0" w:space="0" w:color="auto"/>
            <w:bottom w:val="none" w:sz="0" w:space="0" w:color="auto"/>
            <w:right w:val="none" w:sz="0" w:space="0" w:color="auto"/>
          </w:divBdr>
        </w:div>
        <w:div w:id="429862192">
          <w:marLeft w:val="0"/>
          <w:marRight w:val="0"/>
          <w:marTop w:val="0"/>
          <w:marBottom w:val="0"/>
          <w:divBdr>
            <w:top w:val="none" w:sz="0" w:space="0" w:color="auto"/>
            <w:left w:val="none" w:sz="0" w:space="0" w:color="auto"/>
            <w:bottom w:val="none" w:sz="0" w:space="0" w:color="auto"/>
            <w:right w:val="none" w:sz="0" w:space="0" w:color="auto"/>
          </w:divBdr>
        </w:div>
      </w:divsChild>
    </w:div>
    <w:div w:id="21429180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ergen.Steinacker@uniklinik-ulm.d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54288A3-25E5-4455-BBFF-B380946D8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7ECB55B7</Template>
  <TotalTime>0</TotalTime>
  <Pages>2</Pages>
  <Words>701</Words>
  <Characters>4417</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Universitätsklinikum Ulm</Company>
  <LinksUpToDate>false</LinksUpToDate>
  <CharactersWithSpaces>5108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Ecard Karl</dc:creator>
  <cp:keywords/>
  <cp:lastModifiedBy>Kotlorz Tanja</cp:lastModifiedBy>
  <cp:revision>13</cp:revision>
  <cp:lastPrinted>2019-01-18T06:33:00Z</cp:lastPrinted>
  <dcterms:created xsi:type="dcterms:W3CDTF">2019-08-02T10:50:00Z</dcterms:created>
  <dcterms:modified xsi:type="dcterms:W3CDTF">2019-09-12T05:25:00Z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linikTelefon">
    <vt:lpwstr>T: 0731 500-XXXXX</vt:lpwstr>
  </property>
  <property fmtid="{D5CDD505-2E9C-101B-9397-08002B2CF9AE}" pid="3" name="KlinikDirektor">
    <vt:lpwstr>Titel Vorname Nachname</vt:lpwstr>
  </property>
  <property fmtid="{D5CDD505-2E9C-101B-9397-08002B2CF9AE}" pid="4" name="KlinikOrt">
    <vt:lpwstr>890XX Ulm</vt:lpwstr>
  </property>
  <property fmtid="{D5CDD505-2E9C-101B-9397-08002B2CF9AE}" pid="5" name="KlinikStrase">
    <vt:lpwstr>Musterstraße 1</vt:lpwstr>
  </property>
  <property fmtid="{D5CDD505-2E9C-101B-9397-08002B2CF9AE}" pid="6" name="KlinikAbteilung">
    <vt:lpwstr>Klinik für &lt;Name der Abteilung&gt;</vt:lpwstr>
  </property>
  <property fmtid="{D5CDD505-2E9C-101B-9397-08002B2CF9AE}" pid="7" name="KlinikName">
    <vt:lpwstr>KLINIK/ZENTRUM FÜR &lt;NAME&gt;</vt:lpwstr>
  </property>
  <property fmtid="{D5CDD505-2E9C-101B-9397-08002B2CF9AE}" pid="8" name="KlinikFax">
    <vt:lpwstr>F: 0731 500-XXXXX</vt:lpwstr>
  </property>
  <property fmtid="{D5CDD505-2E9C-101B-9397-08002B2CF9AE}" pid="9" name="KlinikEmail">
    <vt:lpwstr>vorname.nachname@uniklinik-ulm.de</vt:lpwstr>
  </property>
  <property fmtid="{D5CDD505-2E9C-101B-9397-08002B2CF9AE}" pid="10" name="KlinikLeiterBez">
    <vt:lpwstr>Ärztlicher Direktor</vt:lpwstr>
  </property>
  <property fmtid="{D5CDD505-2E9C-101B-9397-08002B2CF9AE}" pid="11" name="KlinikKurzName">
    <vt:lpwstr>Klinik Kurzname</vt:lpwstr>
  </property>
</Properties>
</file>